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0ED7" w14:textId="77777777" w:rsidR="0054538A" w:rsidRDefault="0054538A" w:rsidP="00AB1882">
      <w:pPr>
        <w:jc w:val="both"/>
      </w:pPr>
    </w:p>
    <w:p w14:paraId="20960527" w14:textId="77777777" w:rsidR="004D2F85" w:rsidRDefault="00A45D2F" w:rsidP="004D2F85">
      <w:pPr>
        <w:pStyle w:val="BodyA"/>
        <w:jc w:val="both"/>
        <w:rPr>
          <w:rFonts w:ascii="Carlsberg Sans Light" w:hAnsi="Carlsberg Sans Light"/>
          <w:color w:val="auto"/>
          <w:sz w:val="22"/>
          <w:szCs w:val="22"/>
        </w:rPr>
      </w:pPr>
      <w:r w:rsidRPr="007C2964">
        <w:rPr>
          <w:rFonts w:ascii="Carlsberg Sans Light" w:hAnsi="Carlsberg Sans Light"/>
          <w:sz w:val="22"/>
          <w:szCs w:val="22"/>
        </w:rPr>
        <w:t>FOR IMMEDIATE RELEASE</w:t>
      </w:r>
      <w:r w:rsidRPr="007C2964">
        <w:rPr>
          <w:rFonts w:ascii="Carlsberg Sans Light" w:hAnsi="Carlsberg Sans Light"/>
          <w:sz w:val="22"/>
          <w:szCs w:val="22"/>
        </w:rPr>
        <w:tab/>
      </w:r>
      <w:r w:rsidRPr="007C2964">
        <w:rPr>
          <w:rFonts w:ascii="Carlsberg Sans Light" w:hAnsi="Carlsberg Sans Light"/>
          <w:sz w:val="22"/>
          <w:szCs w:val="22"/>
        </w:rPr>
        <w:tab/>
      </w:r>
      <w:r>
        <w:rPr>
          <w:rFonts w:ascii="Carlsberg Sans Light" w:hAnsi="Carlsberg Sans Light"/>
          <w:sz w:val="22"/>
          <w:szCs w:val="22"/>
        </w:rPr>
        <w:tab/>
        <w:t xml:space="preserve">  </w:t>
      </w:r>
      <w:r w:rsidRPr="007C2964">
        <w:rPr>
          <w:rFonts w:ascii="Carlsberg Sans Light" w:hAnsi="Carlsberg Sans Light"/>
          <w:sz w:val="22"/>
          <w:szCs w:val="22"/>
        </w:rPr>
        <w:tab/>
      </w:r>
      <w:r w:rsidRPr="007C2964">
        <w:rPr>
          <w:rFonts w:ascii="Carlsberg Sans Light" w:hAnsi="Carlsberg Sans Light"/>
          <w:sz w:val="22"/>
          <w:szCs w:val="22"/>
        </w:rPr>
        <w:tab/>
      </w:r>
      <w:r w:rsidRPr="007C2964">
        <w:rPr>
          <w:rFonts w:ascii="Carlsberg Sans Light" w:hAnsi="Carlsberg Sans Light"/>
          <w:sz w:val="22"/>
          <w:szCs w:val="22"/>
        </w:rPr>
        <w:tab/>
      </w:r>
      <w:r w:rsidRPr="007C2964">
        <w:rPr>
          <w:rFonts w:ascii="Carlsberg Sans Light" w:hAnsi="Carlsberg Sans Light"/>
          <w:sz w:val="22"/>
          <w:szCs w:val="22"/>
        </w:rPr>
        <w:tab/>
      </w:r>
      <w:r w:rsidRPr="003C6FB6">
        <w:rPr>
          <w:rFonts w:ascii="Carlsberg Sans Light" w:hAnsi="Carlsberg Sans Light"/>
          <w:color w:val="auto"/>
          <w:sz w:val="22"/>
          <w:szCs w:val="22"/>
        </w:rPr>
        <w:t xml:space="preserve">           </w:t>
      </w:r>
      <w:r w:rsidR="004D2F85">
        <w:rPr>
          <w:rFonts w:ascii="Carlsberg Sans Light" w:hAnsi="Carlsberg Sans Light"/>
          <w:color w:val="auto"/>
          <w:sz w:val="22"/>
          <w:szCs w:val="22"/>
        </w:rPr>
        <w:tab/>
      </w:r>
      <w:r w:rsidRPr="003C6FB6">
        <w:rPr>
          <w:rFonts w:ascii="Carlsberg Sans Light" w:hAnsi="Carlsberg Sans Light"/>
          <w:color w:val="auto"/>
          <w:sz w:val="22"/>
          <w:szCs w:val="22"/>
        </w:rPr>
        <w:t xml:space="preserve"> </w:t>
      </w:r>
      <w:r w:rsidR="004A4511">
        <w:rPr>
          <w:rFonts w:ascii="Carlsberg Sans Light" w:hAnsi="Carlsberg Sans Light"/>
          <w:color w:val="auto"/>
          <w:sz w:val="22"/>
          <w:szCs w:val="22"/>
        </w:rPr>
        <w:t xml:space="preserve">  </w:t>
      </w:r>
      <w:r w:rsidR="004A4511">
        <w:rPr>
          <w:rFonts w:ascii="Carlsberg Sans Light" w:hAnsi="Carlsberg Sans Light"/>
          <w:color w:val="auto"/>
          <w:sz w:val="22"/>
          <w:szCs w:val="22"/>
        </w:rPr>
        <w:tab/>
      </w:r>
      <w:r w:rsidRPr="003C6FB6">
        <w:rPr>
          <w:rFonts w:ascii="Carlsberg Sans Light" w:hAnsi="Carlsberg Sans Light"/>
          <w:color w:val="auto"/>
          <w:sz w:val="22"/>
          <w:szCs w:val="22"/>
        </w:rPr>
        <w:t xml:space="preserve"> </w:t>
      </w:r>
      <w:r w:rsidR="003715BC">
        <w:rPr>
          <w:rFonts w:ascii="Carlsberg Sans Light" w:hAnsi="Carlsberg Sans Light"/>
          <w:color w:val="auto"/>
          <w:sz w:val="22"/>
          <w:szCs w:val="22"/>
        </w:rPr>
        <w:t xml:space="preserve">   </w:t>
      </w:r>
      <w:r w:rsidRPr="003C6FB6">
        <w:rPr>
          <w:rFonts w:ascii="Carlsberg Sans Light" w:hAnsi="Carlsberg Sans Light"/>
          <w:color w:val="auto"/>
          <w:sz w:val="22"/>
          <w:szCs w:val="22"/>
        </w:rPr>
        <w:t>Press Statement</w:t>
      </w:r>
    </w:p>
    <w:p w14:paraId="6DFDB840" w14:textId="7062FD22" w:rsidR="00A45D2F" w:rsidRPr="003C6FB6" w:rsidRDefault="004F095C" w:rsidP="004D2F85">
      <w:pPr>
        <w:pStyle w:val="BodyA"/>
        <w:jc w:val="right"/>
        <w:rPr>
          <w:rFonts w:ascii="Carlsberg Sans Light" w:hAnsi="Carlsberg Sans Light"/>
          <w:color w:val="auto"/>
          <w:sz w:val="22"/>
          <w:szCs w:val="22"/>
        </w:rPr>
      </w:pPr>
      <w:r>
        <w:rPr>
          <w:rFonts w:ascii="Carlsberg Sans Light" w:hAnsi="Carlsberg Sans Light"/>
          <w:color w:val="auto"/>
          <w:sz w:val="22"/>
          <w:szCs w:val="22"/>
        </w:rPr>
        <w:t>1 September</w:t>
      </w:r>
      <w:r w:rsidR="00A45D2F" w:rsidRPr="3B94DACE">
        <w:rPr>
          <w:rFonts w:ascii="Carlsberg Sans Light" w:hAnsi="Carlsberg Sans Light"/>
          <w:color w:val="auto"/>
          <w:sz w:val="22"/>
          <w:szCs w:val="22"/>
        </w:rPr>
        <w:t xml:space="preserve"> 2025</w:t>
      </w:r>
    </w:p>
    <w:p w14:paraId="399261D1" w14:textId="05DF80CA" w:rsidR="00A45D2F" w:rsidRPr="003C6FB6" w:rsidRDefault="00A45D2F" w:rsidP="00A45D2F">
      <w:pPr>
        <w:pStyle w:val="BodyA"/>
        <w:jc w:val="right"/>
        <w:rPr>
          <w:rFonts w:ascii="Carlsberg Sans Light" w:hAnsi="Carlsberg Sans Light"/>
          <w:color w:val="auto"/>
          <w:sz w:val="22"/>
          <w:szCs w:val="22"/>
        </w:rPr>
      </w:pPr>
      <w:r w:rsidRPr="003C6FB6">
        <w:rPr>
          <w:rFonts w:ascii="Carlsberg Sans Light" w:hAnsi="Carlsberg Sans Light"/>
          <w:color w:val="auto"/>
          <w:sz w:val="22"/>
          <w:szCs w:val="22"/>
        </w:rPr>
        <w:t xml:space="preserve">Page 1 of </w:t>
      </w:r>
      <w:r w:rsidR="00A20859">
        <w:rPr>
          <w:rFonts w:ascii="Carlsberg Sans Light" w:hAnsi="Carlsberg Sans Light"/>
          <w:color w:val="auto"/>
          <w:sz w:val="22"/>
          <w:szCs w:val="22"/>
        </w:rPr>
        <w:t>3</w:t>
      </w:r>
    </w:p>
    <w:p w14:paraId="3FBF5E6D" w14:textId="77777777" w:rsidR="00A45D2F" w:rsidRDefault="00A45D2F" w:rsidP="00A45D2F">
      <w:pPr>
        <w:pStyle w:val="BodyA"/>
        <w:jc w:val="right"/>
        <w:rPr>
          <w:rFonts w:ascii="Carlsberg Sans Light" w:hAnsi="Carlsberg Sans Light"/>
          <w:sz w:val="22"/>
          <w:szCs w:val="22"/>
        </w:rPr>
      </w:pPr>
    </w:p>
    <w:p w14:paraId="2B964AB9" w14:textId="2C19B188" w:rsidR="00A45D2F" w:rsidRPr="005D6617" w:rsidRDefault="00A45D2F" w:rsidP="00A45D2F">
      <w:pPr>
        <w:pStyle w:val="BodyA"/>
        <w:jc w:val="both"/>
        <w:rPr>
          <w:rFonts w:ascii="Carlsberg Sans Black" w:hAnsi="Carlsberg Sans Black"/>
          <w:b/>
          <w:bCs/>
          <w:color w:val="006500"/>
          <w:sz w:val="28"/>
          <w:szCs w:val="28"/>
          <w:lang w:val="en-HK"/>
        </w:rPr>
      </w:pPr>
      <w:r w:rsidRPr="005D6617">
        <w:rPr>
          <w:rFonts w:ascii="Carlsberg Sans Black" w:hAnsi="Carlsberg Sans Black"/>
          <w:b/>
          <w:bCs/>
          <w:color w:val="006500"/>
          <w:sz w:val="28"/>
          <w:szCs w:val="28"/>
          <w:lang w:val="en-HK"/>
        </w:rPr>
        <w:t xml:space="preserve">Carlsberg Hong Kong </w:t>
      </w:r>
      <w:r w:rsidR="00533086" w:rsidRPr="005D6617">
        <w:rPr>
          <w:rFonts w:ascii="Carlsberg Sans Black" w:hAnsi="Carlsberg Sans Black"/>
          <w:b/>
          <w:bCs/>
          <w:color w:val="006500"/>
          <w:sz w:val="28"/>
          <w:szCs w:val="28"/>
          <w:lang w:val="en-HK"/>
        </w:rPr>
        <w:t>partners with Young Master</w:t>
      </w:r>
      <w:r w:rsidR="00151B7D" w:rsidRPr="005D6617">
        <w:rPr>
          <w:rFonts w:ascii="Carlsberg Sans Black" w:hAnsi="Carlsberg Sans Black"/>
          <w:b/>
          <w:bCs/>
          <w:color w:val="006500"/>
          <w:sz w:val="28"/>
          <w:szCs w:val="28"/>
          <w:lang w:val="en-HK"/>
        </w:rPr>
        <w:t xml:space="preserve"> Brewery</w:t>
      </w:r>
      <w:r w:rsidR="00533086" w:rsidRPr="005D6617">
        <w:rPr>
          <w:rFonts w:ascii="Carlsberg Sans Black" w:hAnsi="Carlsberg Sans Black"/>
          <w:b/>
          <w:bCs/>
          <w:color w:val="006500"/>
          <w:sz w:val="28"/>
          <w:szCs w:val="28"/>
          <w:lang w:val="en-HK"/>
        </w:rPr>
        <w:t xml:space="preserve"> for</w:t>
      </w:r>
      <w:r w:rsidRPr="005D6617">
        <w:rPr>
          <w:rFonts w:ascii="Carlsberg Sans Black" w:hAnsi="Carlsberg Sans Black"/>
          <w:b/>
          <w:bCs/>
          <w:color w:val="006500"/>
          <w:sz w:val="28"/>
          <w:szCs w:val="28"/>
          <w:lang w:val="en-HK"/>
        </w:rPr>
        <w:t xml:space="preserve"> exclusive </w:t>
      </w:r>
      <w:r w:rsidR="005D6617">
        <w:rPr>
          <w:rFonts w:ascii="Carlsberg Sans Black" w:hAnsi="Carlsberg Sans Black"/>
          <w:b/>
          <w:bCs/>
          <w:color w:val="006500"/>
          <w:sz w:val="28"/>
          <w:szCs w:val="28"/>
          <w:lang w:val="en-HK"/>
        </w:rPr>
        <w:br/>
      </w:r>
      <w:r w:rsidRPr="005D6617">
        <w:rPr>
          <w:rFonts w:ascii="Carlsberg Sans Black" w:hAnsi="Carlsberg Sans Black"/>
          <w:b/>
          <w:bCs/>
          <w:color w:val="006500"/>
          <w:sz w:val="28"/>
          <w:szCs w:val="28"/>
          <w:lang w:val="en-HK"/>
        </w:rPr>
        <w:t xml:space="preserve">distribution rights of </w:t>
      </w:r>
      <w:r w:rsidR="007D0E23" w:rsidRPr="005D6617">
        <w:rPr>
          <w:rFonts w:ascii="Carlsberg Sans Black" w:hAnsi="Carlsberg Sans Black"/>
          <w:b/>
          <w:bCs/>
          <w:color w:val="006500"/>
          <w:sz w:val="28"/>
          <w:szCs w:val="28"/>
          <w:lang w:val="en-HK"/>
        </w:rPr>
        <w:t>the</w:t>
      </w:r>
      <w:r w:rsidRPr="005D6617">
        <w:rPr>
          <w:rFonts w:ascii="Carlsberg Sans Black" w:hAnsi="Carlsberg Sans Black"/>
          <w:b/>
          <w:bCs/>
          <w:color w:val="006500"/>
          <w:sz w:val="28"/>
          <w:szCs w:val="28"/>
          <w:lang w:val="en-HK"/>
        </w:rPr>
        <w:t xml:space="preserve"> Beer and Ready-to-Drink Range in Hong Kong</w:t>
      </w:r>
      <w:r w:rsidR="004E2783" w:rsidRPr="005D6617">
        <w:rPr>
          <w:rFonts w:ascii="Carlsberg Sans Black" w:hAnsi="Carlsberg Sans Black"/>
          <w:b/>
          <w:bCs/>
          <w:color w:val="006500"/>
          <w:sz w:val="28"/>
          <w:szCs w:val="28"/>
          <w:lang w:val="en-HK"/>
        </w:rPr>
        <w:t xml:space="preserve"> and</w:t>
      </w:r>
      <w:r w:rsidRPr="005D6617">
        <w:rPr>
          <w:rFonts w:ascii="Carlsberg Sans Black" w:hAnsi="Carlsberg Sans Black"/>
          <w:b/>
          <w:bCs/>
          <w:color w:val="006500"/>
          <w:sz w:val="28"/>
          <w:szCs w:val="28"/>
          <w:lang w:val="en-HK"/>
        </w:rPr>
        <w:t xml:space="preserve"> Macau</w:t>
      </w:r>
    </w:p>
    <w:p w14:paraId="3FBD6DDA" w14:textId="77777777" w:rsidR="00A45D2F" w:rsidRPr="00157EC5" w:rsidRDefault="00A45D2F" w:rsidP="00A45D2F">
      <w:pPr>
        <w:pStyle w:val="BodyA"/>
        <w:rPr>
          <w:rFonts w:ascii="Carlsberg Sans Light" w:hAnsi="Carlsberg Sans Light"/>
          <w:sz w:val="22"/>
          <w:szCs w:val="22"/>
          <w:lang w:val="en-HK"/>
        </w:rPr>
      </w:pPr>
    </w:p>
    <w:p w14:paraId="768B99CA" w14:textId="5087B5E2" w:rsidR="00A45D2F" w:rsidRPr="00157EC5" w:rsidRDefault="00A01546" w:rsidP="00A45D2F">
      <w:pPr>
        <w:pStyle w:val="BodyA"/>
        <w:rPr>
          <w:rFonts w:ascii="Carlsberg Sans Light" w:hAnsi="Carlsberg Sans Light"/>
          <w:sz w:val="22"/>
          <w:szCs w:val="22"/>
          <w:lang w:val="en-HK"/>
        </w:rPr>
      </w:pPr>
      <w:r>
        <w:rPr>
          <w:rFonts w:ascii="Carlsberg Sans Light" w:hAnsi="Carlsberg Sans Light"/>
          <w:noProof/>
          <w:sz w:val="22"/>
          <w:szCs w:val="22"/>
          <w:lang w:val="en-HK"/>
        </w:rPr>
        <w:drawing>
          <wp:inline distT="0" distB="0" distL="0" distR="0" wp14:anchorId="771CA89B" wp14:editId="21F3525F">
            <wp:extent cx="6642100" cy="4429125"/>
            <wp:effectExtent l="0" t="0" r="6350" b="9525"/>
            <wp:docPr id="1983258636" name="Picture 3" descr="A group of men holding beer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58636" name="Picture 3" descr="A group of men holding beer glass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2100" cy="4429125"/>
                    </a:xfrm>
                    <a:prstGeom prst="rect">
                      <a:avLst/>
                    </a:prstGeom>
                  </pic:spPr>
                </pic:pic>
              </a:graphicData>
            </a:graphic>
          </wp:inline>
        </w:drawing>
      </w:r>
    </w:p>
    <w:p w14:paraId="43101F3A" w14:textId="77777777" w:rsidR="005D6617" w:rsidRDefault="005D6617" w:rsidP="00A45D2F">
      <w:pPr>
        <w:jc w:val="both"/>
        <w:rPr>
          <w:rFonts w:ascii="Carlsberg Sans Light" w:hAnsi="Carlsberg Sans Light"/>
          <w:b/>
          <w:bCs/>
          <w:sz w:val="22"/>
          <w:szCs w:val="22"/>
          <w:lang w:val="en-HK"/>
        </w:rPr>
      </w:pPr>
    </w:p>
    <w:p w14:paraId="6497D15E" w14:textId="02F318EE" w:rsidR="00A45D2F" w:rsidRPr="00157EC5" w:rsidRDefault="00A45D2F" w:rsidP="00A45D2F">
      <w:pPr>
        <w:jc w:val="both"/>
        <w:rPr>
          <w:rFonts w:ascii="Carlsberg Sans Light" w:hAnsi="Carlsberg Sans Light" w:cs="Arial Unicode MS"/>
          <w:sz w:val="22"/>
          <w:szCs w:val="22"/>
          <w:u w:color="000000"/>
          <w:lang w:val="en-HK" w:eastAsia="zh-CN"/>
        </w:rPr>
      </w:pPr>
      <w:r w:rsidRPr="00157EC5">
        <w:rPr>
          <w:rFonts w:ascii="Carlsberg Sans Light" w:hAnsi="Carlsberg Sans Light"/>
          <w:b/>
          <w:bCs/>
          <w:sz w:val="22"/>
          <w:szCs w:val="22"/>
          <w:lang w:val="en-HK"/>
        </w:rPr>
        <w:t xml:space="preserve">Hong Kong, </w:t>
      </w:r>
      <w:r w:rsidR="00E64EA4">
        <w:rPr>
          <w:rFonts w:ascii="Carlsberg Sans Light" w:hAnsi="Carlsberg Sans Light"/>
          <w:b/>
          <w:bCs/>
          <w:sz w:val="22"/>
          <w:szCs w:val="22"/>
          <w:lang w:val="en-HK"/>
        </w:rPr>
        <w:t>1 September</w:t>
      </w:r>
      <w:r w:rsidRPr="00157EC5">
        <w:rPr>
          <w:rFonts w:ascii="Carlsberg Sans Light" w:hAnsi="Carlsberg Sans Light"/>
          <w:b/>
          <w:bCs/>
          <w:sz w:val="22"/>
          <w:szCs w:val="22"/>
          <w:lang w:val="en-HK"/>
        </w:rPr>
        <w:t xml:space="preserve"> 2025</w:t>
      </w:r>
      <w:r w:rsidRPr="00157EC5">
        <w:rPr>
          <w:rFonts w:ascii="Carlsberg Sans Light" w:hAnsi="Carlsberg Sans Light"/>
          <w:sz w:val="22"/>
          <w:szCs w:val="22"/>
          <w:lang w:val="en-HK"/>
        </w:rPr>
        <w:t xml:space="preserve"> – Carlsberg Brewery Hong Kong Ltd. (“Carlsberg”) </w:t>
      </w:r>
      <w:r w:rsidR="00772B39" w:rsidRPr="00157EC5">
        <w:rPr>
          <w:rFonts w:ascii="Carlsberg Sans Light" w:hAnsi="Carlsberg Sans Light"/>
          <w:sz w:val="22"/>
          <w:szCs w:val="22"/>
          <w:lang w:val="en-HK"/>
        </w:rPr>
        <w:t>announce</w:t>
      </w:r>
      <w:r w:rsidR="00B4795F" w:rsidRPr="00157EC5">
        <w:rPr>
          <w:rFonts w:ascii="Carlsberg Sans Light" w:hAnsi="Carlsberg Sans Light"/>
          <w:sz w:val="22"/>
          <w:szCs w:val="22"/>
          <w:lang w:val="en-HK"/>
        </w:rPr>
        <w:t>s</w:t>
      </w:r>
      <w:r w:rsidR="00772B39" w:rsidRPr="00157EC5">
        <w:rPr>
          <w:rFonts w:ascii="Carlsberg Sans Light" w:hAnsi="Carlsberg Sans Light"/>
          <w:sz w:val="22"/>
          <w:szCs w:val="22"/>
          <w:lang w:val="en-HK"/>
        </w:rPr>
        <w:t xml:space="preserve"> a strategic partnership with Young Master Brewery (“Young Master”), one of Asia’s most celebrated </w:t>
      </w:r>
      <w:r w:rsidR="00E50293">
        <w:rPr>
          <w:rFonts w:ascii="Carlsberg Sans Light" w:hAnsi="Carlsberg Sans Light"/>
          <w:sz w:val="22"/>
          <w:szCs w:val="22"/>
          <w:lang w:val="en-HK"/>
        </w:rPr>
        <w:t>premium</w:t>
      </w:r>
      <w:r w:rsidR="00772B39" w:rsidRPr="00157EC5">
        <w:rPr>
          <w:rFonts w:ascii="Carlsberg Sans Light" w:hAnsi="Carlsberg Sans Light"/>
          <w:sz w:val="22"/>
          <w:szCs w:val="22"/>
          <w:lang w:val="en-HK"/>
        </w:rPr>
        <w:t xml:space="preserve"> beer producers. Under</w:t>
      </w:r>
      <w:r w:rsidRPr="00157EC5">
        <w:rPr>
          <w:rFonts w:ascii="Carlsberg Sans Light" w:hAnsi="Carlsberg Sans Light"/>
          <w:sz w:val="22"/>
          <w:szCs w:val="22"/>
          <w:lang w:val="en-HK"/>
        </w:rPr>
        <w:t xml:space="preserve"> an exclusive Distributorship Agreement</w:t>
      </w:r>
      <w:r w:rsidR="00772B39" w:rsidRPr="00157EC5">
        <w:rPr>
          <w:rFonts w:ascii="Carlsberg Sans Light" w:hAnsi="Carlsberg Sans Light"/>
          <w:sz w:val="22"/>
          <w:szCs w:val="22"/>
          <w:lang w:val="en-HK"/>
        </w:rPr>
        <w:t>,</w:t>
      </w:r>
      <w:r w:rsidRPr="00157EC5">
        <w:rPr>
          <w:rFonts w:ascii="Carlsberg Sans Light" w:hAnsi="Carlsberg Sans Light"/>
          <w:sz w:val="22"/>
          <w:szCs w:val="22"/>
          <w:lang w:val="en-HK"/>
        </w:rPr>
        <w:t xml:space="preserve"> </w:t>
      </w:r>
      <w:r w:rsidR="00B4795F" w:rsidRPr="00157EC5">
        <w:rPr>
          <w:rFonts w:ascii="Carlsberg Sans Light" w:hAnsi="Carlsberg Sans Light"/>
          <w:sz w:val="22"/>
          <w:szCs w:val="22"/>
          <w:lang w:val="en-HK"/>
        </w:rPr>
        <w:t xml:space="preserve">Carlsberg will oversee the distribution and sales of Young Master’s full portfolio of beers and </w:t>
      </w:r>
      <w:r w:rsidRPr="00157EC5">
        <w:rPr>
          <w:rFonts w:ascii="Carlsberg Sans Light" w:hAnsi="Carlsberg Sans Light"/>
          <w:sz w:val="22"/>
          <w:szCs w:val="22"/>
          <w:lang w:val="en-HK"/>
        </w:rPr>
        <w:t xml:space="preserve">Ready-to-Drink (“RTD”) </w:t>
      </w:r>
      <w:r w:rsidRPr="00157EC5">
        <w:rPr>
          <w:rFonts w:ascii="Carlsberg Sans Light" w:hAnsi="Carlsberg Sans Light" w:cs="Arial Unicode MS"/>
          <w:sz w:val="22"/>
          <w:szCs w:val="22"/>
          <w:u w:color="000000"/>
          <w:lang w:val="en-HK" w:eastAsia="zh-CN"/>
        </w:rPr>
        <w:t>products in Hong Kong and Macau, effective September 1, 2025.</w:t>
      </w:r>
    </w:p>
    <w:p w14:paraId="2F47EE13" w14:textId="77777777" w:rsidR="00A45D2F" w:rsidRPr="00157EC5" w:rsidRDefault="00A45D2F" w:rsidP="00A45D2F">
      <w:pPr>
        <w:jc w:val="both"/>
        <w:rPr>
          <w:rFonts w:ascii="Carlsberg Sans Light" w:hAnsi="Carlsberg Sans Light" w:cs="Arial Unicode MS"/>
          <w:sz w:val="22"/>
          <w:szCs w:val="22"/>
          <w:u w:color="000000"/>
          <w:lang w:val="en-HK" w:eastAsia="zh-CN"/>
        </w:rPr>
      </w:pPr>
    </w:p>
    <w:p w14:paraId="75A7C9F4" w14:textId="56228402" w:rsidR="00B4795F" w:rsidRPr="001C4BF0" w:rsidRDefault="00B4795F" w:rsidP="00A45D2F">
      <w:pPr>
        <w:jc w:val="both"/>
        <w:rPr>
          <w:rFonts w:ascii="Carlsberg Sans Light" w:hAnsi="Carlsberg Sans Light"/>
          <w:sz w:val="22"/>
          <w:szCs w:val="22"/>
          <w:lang w:val="en-HK"/>
        </w:rPr>
      </w:pPr>
      <w:r w:rsidRPr="00157EC5">
        <w:rPr>
          <w:rFonts w:ascii="Carlsberg Sans Light" w:hAnsi="Carlsberg Sans Light" w:cs="Arial Unicode MS"/>
          <w:sz w:val="22"/>
          <w:szCs w:val="22"/>
          <w:u w:color="000000"/>
          <w:lang w:val="en-HK" w:eastAsia="zh-CN"/>
        </w:rPr>
        <w:t xml:space="preserve">Founded in Hong Kong and now enjoyed internationally, Young Master has earned widespread acclaim for its </w:t>
      </w:r>
      <w:r w:rsidRPr="00157EC5">
        <w:rPr>
          <w:rFonts w:ascii="Carlsberg Sans Light" w:hAnsi="Carlsberg Sans Light" w:cs="Arial Unicode MS"/>
          <w:sz w:val="22"/>
          <w:szCs w:val="22"/>
          <w:lang w:val="en-HK" w:eastAsia="zh-CN"/>
        </w:rPr>
        <w:t>bold flavo</w:t>
      </w:r>
      <w:r w:rsidR="00E27FD0">
        <w:rPr>
          <w:rFonts w:ascii="Carlsberg Sans Light" w:hAnsi="Carlsberg Sans Light" w:cs="Arial Unicode MS"/>
          <w:sz w:val="22"/>
          <w:szCs w:val="22"/>
          <w:lang w:val="en-HK" w:eastAsia="zh-CN"/>
        </w:rPr>
        <w:t>u</w:t>
      </w:r>
      <w:r w:rsidRPr="00157EC5">
        <w:rPr>
          <w:rFonts w:ascii="Carlsberg Sans Light" w:hAnsi="Carlsberg Sans Light" w:cs="Arial Unicode MS"/>
          <w:sz w:val="22"/>
          <w:szCs w:val="22"/>
          <w:lang w:val="en-HK" w:eastAsia="zh-CN"/>
        </w:rPr>
        <w:t>rs, sustainable practices, and dedicated following.</w:t>
      </w:r>
      <w:r w:rsidR="003B7E41" w:rsidRPr="00157EC5">
        <w:rPr>
          <w:rFonts w:ascii="Carlsberg Sans Light" w:hAnsi="Carlsberg Sans Light" w:cs="Arial Unicode MS"/>
          <w:sz w:val="22"/>
          <w:szCs w:val="22"/>
          <w:lang w:val="en-HK" w:eastAsia="zh-CN"/>
        </w:rPr>
        <w:t xml:space="preserve"> </w:t>
      </w:r>
      <w:r w:rsidRPr="00157EC5">
        <w:rPr>
          <w:rFonts w:ascii="Carlsberg Sans Light" w:hAnsi="Carlsberg Sans Light" w:cs="Arial Unicode MS"/>
          <w:sz w:val="22"/>
          <w:szCs w:val="22"/>
          <w:u w:color="000000"/>
          <w:lang w:val="en-HK" w:eastAsia="zh-CN"/>
        </w:rPr>
        <w:t xml:space="preserve">From </w:t>
      </w:r>
      <w:r w:rsidRPr="001C4BF0">
        <w:rPr>
          <w:rFonts w:ascii="Carlsberg Sans Light" w:hAnsi="Carlsberg Sans Light"/>
          <w:sz w:val="22"/>
          <w:szCs w:val="22"/>
          <w:lang w:val="en-HK"/>
        </w:rPr>
        <w:t>timeless classics to inventive seasonal releases, the brand’s offerings reflect a commitment to quality and creativity that resonates with discerning consumers</w:t>
      </w:r>
      <w:r w:rsidR="00FD0F90" w:rsidRPr="001C4BF0">
        <w:rPr>
          <w:rFonts w:ascii="Carlsberg Sans Light" w:hAnsi="Carlsberg Sans Light"/>
          <w:sz w:val="22"/>
          <w:szCs w:val="22"/>
          <w:lang w:val="en-HK"/>
        </w:rPr>
        <w:t xml:space="preserve">. </w:t>
      </w:r>
      <w:r w:rsidR="001C4BF0" w:rsidRPr="0016037D">
        <w:rPr>
          <w:rFonts w:ascii="Carlsberg Sans Light" w:hAnsi="Carlsberg Sans Light"/>
          <w:sz w:val="22"/>
          <w:szCs w:val="22"/>
          <w:lang w:val="en-HK"/>
        </w:rPr>
        <w:t xml:space="preserve">Young Master takes </w:t>
      </w:r>
      <w:r w:rsidR="00FD0F90" w:rsidRPr="0016037D">
        <w:rPr>
          <w:rFonts w:ascii="Carlsberg Sans Light" w:hAnsi="Carlsberg Sans Light"/>
          <w:sz w:val="22"/>
          <w:szCs w:val="22"/>
          <w:lang w:val="en-HK"/>
        </w:rPr>
        <w:t xml:space="preserve">pride </w:t>
      </w:r>
      <w:r w:rsidR="001C4BF0" w:rsidRPr="0016037D">
        <w:rPr>
          <w:rFonts w:ascii="Carlsberg Sans Light" w:hAnsi="Carlsberg Sans Light"/>
          <w:sz w:val="22"/>
          <w:szCs w:val="22"/>
          <w:lang w:val="en-HK"/>
        </w:rPr>
        <w:t xml:space="preserve">in its </w:t>
      </w:r>
      <w:r w:rsidR="006816CF" w:rsidRPr="006816CF">
        <w:rPr>
          <w:rFonts w:ascii="Carlsberg Sans Light" w:hAnsi="Carlsberg Sans Light"/>
          <w:sz w:val="22"/>
          <w:szCs w:val="22"/>
          <w:lang w:val="en-HK"/>
        </w:rPr>
        <w:t>locally brewed</w:t>
      </w:r>
      <w:r w:rsidR="001C4BF0" w:rsidRPr="0016037D">
        <w:rPr>
          <w:rFonts w:ascii="Carlsberg Sans Light" w:hAnsi="Carlsberg Sans Light"/>
          <w:sz w:val="22"/>
          <w:szCs w:val="22"/>
          <w:lang w:val="en-HK"/>
        </w:rPr>
        <w:t xml:space="preserve"> </w:t>
      </w:r>
      <w:r w:rsidR="00563FC8" w:rsidRPr="0016037D">
        <w:rPr>
          <w:rFonts w:ascii="Carlsberg Sans Light" w:hAnsi="Carlsberg Sans Light"/>
          <w:sz w:val="22"/>
          <w:szCs w:val="22"/>
          <w:lang w:val="en-HK"/>
        </w:rPr>
        <w:t>beer</w:t>
      </w:r>
      <w:r w:rsidR="001C4BF0" w:rsidRPr="0016037D">
        <w:rPr>
          <w:rFonts w:ascii="Carlsberg Sans Light" w:hAnsi="Carlsberg Sans Light"/>
          <w:sz w:val="22"/>
          <w:szCs w:val="22"/>
          <w:lang w:val="en-HK"/>
        </w:rPr>
        <w:t>s and celebration of regional</w:t>
      </w:r>
      <w:r w:rsidR="005C56D2" w:rsidRPr="0016037D">
        <w:rPr>
          <w:rFonts w:ascii="Carlsberg Sans Light" w:hAnsi="Carlsberg Sans Light"/>
          <w:sz w:val="22"/>
          <w:szCs w:val="22"/>
          <w:lang w:val="en-HK"/>
        </w:rPr>
        <w:t xml:space="preserve"> cocktail</w:t>
      </w:r>
      <w:r w:rsidR="001C4BF0" w:rsidRPr="0016037D">
        <w:rPr>
          <w:rFonts w:ascii="Carlsberg Sans Light" w:hAnsi="Carlsberg Sans Light"/>
          <w:sz w:val="22"/>
          <w:szCs w:val="22"/>
          <w:lang w:val="en-HK"/>
        </w:rPr>
        <w:t xml:space="preserve"> flavours</w:t>
      </w:r>
      <w:r w:rsidR="004D2F85" w:rsidRPr="0016037D">
        <w:rPr>
          <w:rFonts w:ascii="Carlsberg Sans Light" w:hAnsi="Carlsberg Sans Light"/>
          <w:sz w:val="22"/>
          <w:szCs w:val="22"/>
          <w:lang w:val="en-HK"/>
        </w:rPr>
        <w:t xml:space="preserve"> from </w:t>
      </w:r>
      <w:r w:rsidR="00D5323A" w:rsidRPr="0016037D">
        <w:rPr>
          <w:rFonts w:ascii="Carlsberg Sans Light" w:hAnsi="Carlsberg Sans Light"/>
          <w:sz w:val="22"/>
          <w:szCs w:val="22"/>
          <w:lang w:val="en-HK"/>
        </w:rPr>
        <w:t>Salted Lime to Yuzu Gins and</w:t>
      </w:r>
      <w:r w:rsidR="004D2F85" w:rsidRPr="0016037D">
        <w:rPr>
          <w:rFonts w:ascii="Carlsberg Sans Light" w:hAnsi="Carlsberg Sans Light"/>
          <w:sz w:val="22"/>
          <w:szCs w:val="22"/>
          <w:lang w:val="en-HK"/>
        </w:rPr>
        <w:t xml:space="preserve"> Mala Mules.</w:t>
      </w:r>
    </w:p>
    <w:p w14:paraId="0BE12798" w14:textId="77777777" w:rsidR="00A45D2F" w:rsidRPr="00B06F21" w:rsidRDefault="00A45D2F" w:rsidP="00A45D2F">
      <w:pPr>
        <w:jc w:val="both"/>
        <w:rPr>
          <w:rFonts w:ascii="Carlsberg Sans Light" w:hAnsi="Carlsberg Sans Light" w:cs="Arial Unicode MS"/>
          <w:sz w:val="22"/>
          <w:szCs w:val="22"/>
          <w:u w:color="000000"/>
          <w:lang w:val="en-HK" w:eastAsia="zh-CN"/>
        </w:rPr>
      </w:pPr>
    </w:p>
    <w:p w14:paraId="34F3FB7F" w14:textId="79BD267B" w:rsidR="00B4795F" w:rsidRDefault="00F93D26" w:rsidP="00A45D2F">
      <w:pPr>
        <w:jc w:val="both"/>
        <w:rPr>
          <w:rFonts w:ascii="Carlsberg Sans Light" w:hAnsi="Carlsberg Sans Light" w:cs="Arial Unicode MS"/>
          <w:sz w:val="22"/>
          <w:szCs w:val="22"/>
          <w:lang w:val="en-HK" w:eastAsia="zh-CN"/>
        </w:rPr>
      </w:pPr>
      <w:r w:rsidRPr="0016037D">
        <w:rPr>
          <w:rFonts w:ascii="Carlsberg Sans Light" w:hAnsi="Carlsberg Sans Light" w:cs="Arial Unicode MS"/>
          <w:sz w:val="22"/>
          <w:szCs w:val="22"/>
          <w:lang w:val="en-HK" w:eastAsia="zh-CN"/>
        </w:rPr>
        <w:t xml:space="preserve">Asia continues to be a cornerstone of growth for the Carlsberg Group, driving both volume and value across the region. </w:t>
      </w:r>
      <w:r w:rsidR="00A45D2F" w:rsidRPr="006E6893">
        <w:rPr>
          <w:rFonts w:ascii="Carlsberg Sans Light" w:hAnsi="Carlsberg Sans Light" w:cs="Arial Unicode MS"/>
          <w:sz w:val="22"/>
          <w:szCs w:val="22"/>
          <w:lang w:val="en-HK" w:eastAsia="zh-CN"/>
        </w:rPr>
        <w:t xml:space="preserve">This strategic alliance will </w:t>
      </w:r>
      <w:r w:rsidR="005C40EA" w:rsidRPr="006E6893">
        <w:rPr>
          <w:rFonts w:ascii="Carlsberg Sans Light" w:hAnsi="Carlsberg Sans Light" w:cs="Arial Unicode MS"/>
          <w:sz w:val="22"/>
          <w:szCs w:val="22"/>
          <w:lang w:val="en-HK" w:eastAsia="zh-CN"/>
        </w:rPr>
        <w:t xml:space="preserve">expand </w:t>
      </w:r>
      <w:r w:rsidR="00A45D2F" w:rsidRPr="006E6893">
        <w:rPr>
          <w:rFonts w:ascii="Carlsberg Sans Light" w:hAnsi="Carlsberg Sans Light" w:cs="Arial Unicode MS"/>
          <w:sz w:val="22"/>
          <w:szCs w:val="22"/>
          <w:lang w:val="en-HK" w:eastAsia="zh-CN"/>
        </w:rPr>
        <w:t>Carlsberg</w:t>
      </w:r>
      <w:r w:rsidR="005C40EA" w:rsidRPr="006E6893">
        <w:rPr>
          <w:rFonts w:ascii="Carlsberg Sans Light" w:hAnsi="Carlsberg Sans Light" w:cs="Arial Unicode MS"/>
          <w:sz w:val="22"/>
          <w:szCs w:val="22"/>
          <w:lang w:val="en-HK" w:eastAsia="zh-CN"/>
        </w:rPr>
        <w:t>’s</w:t>
      </w:r>
      <w:r w:rsidR="00B4795F" w:rsidRPr="006E6893">
        <w:rPr>
          <w:rFonts w:ascii="Carlsberg Sans Light" w:hAnsi="Carlsberg Sans Light" w:cs="Arial Unicode MS"/>
          <w:sz w:val="22"/>
          <w:szCs w:val="22"/>
          <w:lang w:val="en-HK" w:eastAsia="zh-CN"/>
        </w:rPr>
        <w:t xml:space="preserve"> premium portfolio in line with its </w:t>
      </w:r>
      <w:hyperlink r:id="rId11" w:history="1">
        <w:r w:rsidR="00B4795F" w:rsidRPr="006E6893">
          <w:rPr>
            <w:rStyle w:val="Hyperlink"/>
            <w:rFonts w:ascii="Carlsberg Sans Light" w:hAnsi="Carlsberg Sans Light" w:cs="Arial Unicode MS"/>
            <w:sz w:val="22"/>
            <w:szCs w:val="22"/>
            <w:lang w:val="en-HK" w:eastAsia="zh-CN"/>
          </w:rPr>
          <w:t>Accelerate SAIL strategy</w:t>
        </w:r>
      </w:hyperlink>
      <w:r w:rsidR="00064E6F" w:rsidRPr="006E6893">
        <w:rPr>
          <w:rFonts w:ascii="Carlsberg Sans Light" w:hAnsi="Carlsberg Sans Light" w:cs="Arial Unicode MS"/>
          <w:sz w:val="22"/>
          <w:szCs w:val="22"/>
          <w:lang w:val="en-HK" w:eastAsia="zh-CN"/>
        </w:rPr>
        <w:t xml:space="preserve"> als</w:t>
      </w:r>
      <w:r w:rsidR="001F12E2" w:rsidRPr="006E6893">
        <w:rPr>
          <w:rFonts w:ascii="Carlsberg Sans Light" w:hAnsi="Carlsberg Sans Light" w:cs="Arial Unicode MS"/>
          <w:sz w:val="22"/>
          <w:szCs w:val="22"/>
          <w:lang w:val="en-HK" w:eastAsia="zh-CN"/>
        </w:rPr>
        <w:t xml:space="preserve">o </w:t>
      </w:r>
      <w:r w:rsidR="0049476E" w:rsidRPr="006E6893">
        <w:rPr>
          <w:rFonts w:ascii="Carlsberg Sans Light" w:hAnsi="Carlsberg Sans Light" w:cs="Arial Unicode MS"/>
          <w:sz w:val="22"/>
          <w:szCs w:val="22"/>
          <w:lang w:val="en-HK" w:eastAsia="zh-CN"/>
        </w:rPr>
        <w:t xml:space="preserve"> </w:t>
      </w:r>
      <w:r w:rsidR="00B4795F" w:rsidRPr="006E6893">
        <w:rPr>
          <w:rFonts w:ascii="Carlsberg Sans Light" w:hAnsi="Carlsberg Sans Light" w:cs="Arial Unicode MS"/>
          <w:sz w:val="22"/>
          <w:szCs w:val="22"/>
          <w:lang w:val="en-HK" w:eastAsia="zh-CN"/>
        </w:rPr>
        <w:t xml:space="preserve">unlocks new opportunities </w:t>
      </w:r>
      <w:r w:rsidR="009E148C" w:rsidRPr="006E6893">
        <w:rPr>
          <w:rFonts w:ascii="Carlsberg Sans Light" w:hAnsi="Carlsberg Sans Light" w:cs="Arial Unicode MS"/>
          <w:sz w:val="22"/>
          <w:szCs w:val="22"/>
          <w:lang w:val="en-HK" w:eastAsia="zh-CN"/>
        </w:rPr>
        <w:t xml:space="preserve">for </w:t>
      </w:r>
      <w:r w:rsidR="00064E6F" w:rsidRPr="006E6893">
        <w:rPr>
          <w:rFonts w:ascii="Carlsberg Sans Light" w:hAnsi="Carlsberg Sans Light" w:cs="Arial Unicode MS"/>
          <w:sz w:val="22"/>
          <w:szCs w:val="22"/>
          <w:lang w:val="en-HK" w:eastAsia="zh-CN"/>
        </w:rPr>
        <w:t xml:space="preserve">Young Master </w:t>
      </w:r>
      <w:r w:rsidR="00B4795F" w:rsidRPr="006E6893">
        <w:rPr>
          <w:rFonts w:ascii="Carlsberg Sans Light" w:hAnsi="Carlsberg Sans Light" w:cs="Arial Unicode MS"/>
          <w:sz w:val="22"/>
          <w:szCs w:val="22"/>
          <w:lang w:val="en-HK" w:eastAsia="zh-CN"/>
        </w:rPr>
        <w:t xml:space="preserve">to scale </w:t>
      </w:r>
      <w:r w:rsidR="00E27FD0" w:rsidRPr="006E6893">
        <w:rPr>
          <w:rFonts w:ascii="Carlsberg Sans Light" w:hAnsi="Carlsberg Sans Light" w:cs="Arial Unicode MS"/>
          <w:sz w:val="22"/>
          <w:szCs w:val="22"/>
          <w:lang w:val="en-HK" w:eastAsia="zh-CN"/>
        </w:rPr>
        <w:t xml:space="preserve">and deepen </w:t>
      </w:r>
      <w:r w:rsidR="00B4795F" w:rsidRPr="006E6893">
        <w:rPr>
          <w:rFonts w:ascii="Carlsberg Sans Light" w:hAnsi="Carlsberg Sans Light" w:cs="Arial Unicode MS"/>
          <w:sz w:val="22"/>
          <w:szCs w:val="22"/>
          <w:lang w:val="en-HK" w:eastAsia="zh-CN"/>
        </w:rPr>
        <w:t>its presence in its home-market of Hong Kong and Macau, bringing its award-winning products to a broader audience.</w:t>
      </w:r>
    </w:p>
    <w:p w14:paraId="6F0EE328" w14:textId="77777777" w:rsidR="0059766F" w:rsidRPr="00157EC5" w:rsidRDefault="0059766F" w:rsidP="00A45D2F">
      <w:pPr>
        <w:jc w:val="both"/>
        <w:rPr>
          <w:rFonts w:ascii="Carlsberg Sans Light" w:hAnsi="Carlsberg Sans Light" w:cs="Arial Unicode MS"/>
          <w:sz w:val="22"/>
          <w:szCs w:val="22"/>
          <w:lang w:val="en-HK" w:eastAsia="zh-CN"/>
        </w:rPr>
      </w:pPr>
    </w:p>
    <w:p w14:paraId="614C3440" w14:textId="56DF7B0A" w:rsidR="00A45D2F" w:rsidRDefault="00A45D2F" w:rsidP="00A45D2F">
      <w:pPr>
        <w:jc w:val="both"/>
        <w:rPr>
          <w:rFonts w:ascii="Carlsberg Sans Light" w:hAnsi="Carlsberg Sans Light" w:cs="Arial Unicode MS"/>
          <w:sz w:val="22"/>
          <w:szCs w:val="22"/>
          <w:u w:color="000000"/>
          <w:lang w:val="en-HK"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0"/>
      </w:tblGrid>
      <w:tr w:rsidR="003416C9" w14:paraId="55C3CAAB" w14:textId="77777777" w:rsidTr="003416C9">
        <w:tc>
          <w:tcPr>
            <w:tcW w:w="5225" w:type="dxa"/>
          </w:tcPr>
          <w:p w14:paraId="3D872B48" w14:textId="1FE6D1A9" w:rsidR="00F36D3B" w:rsidRDefault="00F36D3B" w:rsidP="00A45D2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rlsberg Sans Light" w:hAnsi="Carlsberg Sans Light" w:cs="Arial Unicode MS"/>
                <w:sz w:val="22"/>
                <w:szCs w:val="22"/>
                <w:u w:color="000000"/>
                <w:lang w:val="en-HK" w:eastAsia="zh-CN"/>
              </w:rPr>
            </w:pPr>
            <w:r>
              <w:rPr>
                <w:noProof/>
              </w:rPr>
              <w:drawing>
                <wp:inline distT="0" distB="0" distL="0" distR="0" wp14:anchorId="0992427D" wp14:editId="1CAC883D">
                  <wp:extent cx="3197860" cy="2131805"/>
                  <wp:effectExtent l="0" t="0" r="2540" b="1905"/>
                  <wp:docPr id="1557149959" name="Picture 4" descr="A group of men holding beer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49959" name="Picture 4" descr="A group of men holding beer glass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169" cy="2133344"/>
                          </a:xfrm>
                          <a:prstGeom prst="rect">
                            <a:avLst/>
                          </a:prstGeom>
                          <a:noFill/>
                          <a:ln>
                            <a:noFill/>
                          </a:ln>
                        </pic:spPr>
                      </pic:pic>
                    </a:graphicData>
                  </a:graphic>
                </wp:inline>
              </w:drawing>
            </w:r>
          </w:p>
        </w:tc>
        <w:tc>
          <w:tcPr>
            <w:tcW w:w="5225" w:type="dxa"/>
          </w:tcPr>
          <w:p w14:paraId="05943896" w14:textId="322B0F78" w:rsidR="00F36D3B" w:rsidRDefault="003416C9" w:rsidP="00A45D2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rlsberg Sans Light" w:hAnsi="Carlsberg Sans Light" w:cs="Arial Unicode MS"/>
                <w:sz w:val="22"/>
                <w:szCs w:val="22"/>
                <w:u w:color="000000"/>
                <w:lang w:val="en-HK" w:eastAsia="zh-CN"/>
              </w:rPr>
            </w:pPr>
            <w:r>
              <w:rPr>
                <w:noProof/>
              </w:rPr>
              <w:drawing>
                <wp:inline distT="0" distB="0" distL="0" distR="0" wp14:anchorId="38FD2BBC" wp14:editId="446A00AE">
                  <wp:extent cx="3195709" cy="2131695"/>
                  <wp:effectExtent l="0" t="0" r="5080" b="1905"/>
                  <wp:docPr id="420971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172" cy="2142010"/>
                          </a:xfrm>
                          <a:prstGeom prst="rect">
                            <a:avLst/>
                          </a:prstGeom>
                          <a:noFill/>
                          <a:ln>
                            <a:noFill/>
                          </a:ln>
                        </pic:spPr>
                      </pic:pic>
                    </a:graphicData>
                  </a:graphic>
                </wp:inline>
              </w:drawing>
            </w:r>
          </w:p>
        </w:tc>
      </w:tr>
    </w:tbl>
    <w:p w14:paraId="0C665B65" w14:textId="77777777" w:rsidR="00F36D3B" w:rsidRPr="00157EC5" w:rsidRDefault="00F36D3B" w:rsidP="00A45D2F">
      <w:pPr>
        <w:jc w:val="both"/>
        <w:rPr>
          <w:rFonts w:ascii="Carlsberg Sans Light" w:hAnsi="Carlsberg Sans Light" w:cs="Arial Unicode MS"/>
          <w:sz w:val="22"/>
          <w:szCs w:val="22"/>
          <w:u w:color="000000"/>
          <w:lang w:val="en-HK" w:eastAsia="zh-CN"/>
        </w:rPr>
      </w:pPr>
    </w:p>
    <w:p w14:paraId="437D57C9" w14:textId="1CE2B0B9" w:rsidR="00A45D2F" w:rsidRPr="00157EC5" w:rsidRDefault="00A45D2F" w:rsidP="00A45D2F">
      <w:pPr>
        <w:jc w:val="both"/>
        <w:rPr>
          <w:rFonts w:ascii="Carlsberg Sans Light" w:hAnsi="Carlsberg Sans Light" w:cs="Arial Unicode MS"/>
          <w:sz w:val="22"/>
          <w:szCs w:val="22"/>
          <w:lang w:val="en-HK" w:eastAsia="zh-CN"/>
        </w:rPr>
      </w:pPr>
      <w:r w:rsidRPr="00157EC5">
        <w:rPr>
          <w:rFonts w:ascii="Carlsberg Sans Light" w:hAnsi="Carlsberg Sans Light" w:cs="Arial Unicode MS"/>
          <w:sz w:val="22"/>
          <w:szCs w:val="22"/>
          <w:lang w:val="en-HK" w:eastAsia="zh-CN"/>
        </w:rPr>
        <w:t>“</w:t>
      </w:r>
      <w:r w:rsidR="00885DDE" w:rsidRPr="00885DDE">
        <w:rPr>
          <w:rFonts w:ascii="Carlsberg Sans Light" w:hAnsi="Carlsberg Sans Light" w:cs="Arial Unicode MS"/>
          <w:sz w:val="22"/>
          <w:szCs w:val="22"/>
          <w:lang w:eastAsia="zh-CN"/>
        </w:rPr>
        <w:t>We are thrilled to collaborate with Young Master</w:t>
      </w:r>
      <w:r w:rsidR="00AF24FC">
        <w:rPr>
          <w:rFonts w:ascii="Carlsberg Sans Light" w:hAnsi="Carlsberg Sans Light" w:cs="Arial Unicode MS"/>
          <w:sz w:val="22"/>
          <w:szCs w:val="22"/>
          <w:lang w:eastAsia="zh-CN"/>
        </w:rPr>
        <w:t>, a true champion of local craftmanship,</w:t>
      </w:r>
      <w:r w:rsidR="00885DDE" w:rsidRPr="00885DDE">
        <w:rPr>
          <w:rFonts w:ascii="Carlsberg Sans Light" w:hAnsi="Carlsberg Sans Light" w:cs="Arial Unicode MS"/>
          <w:sz w:val="22"/>
          <w:szCs w:val="22"/>
          <w:lang w:eastAsia="zh-CN"/>
        </w:rPr>
        <w:t xml:space="preserve"> to expand our product offerings in </w:t>
      </w:r>
      <w:r w:rsidR="00AF7545">
        <w:rPr>
          <w:rFonts w:ascii="Carlsberg Sans Light" w:hAnsi="Carlsberg Sans Light" w:cs="Arial Unicode MS"/>
          <w:sz w:val="22"/>
          <w:szCs w:val="22"/>
          <w:lang w:eastAsia="zh-CN"/>
        </w:rPr>
        <w:t>Hong Kong and Macau</w:t>
      </w:r>
      <w:r w:rsidR="00885DDE" w:rsidRPr="00885DDE">
        <w:rPr>
          <w:rFonts w:ascii="Carlsberg Sans Light" w:hAnsi="Carlsberg Sans Light" w:cs="Arial Unicode MS"/>
          <w:sz w:val="22"/>
          <w:szCs w:val="22"/>
          <w:lang w:eastAsia="zh-CN"/>
        </w:rPr>
        <w:t xml:space="preserve">. </w:t>
      </w:r>
      <w:r w:rsidRPr="00157EC5">
        <w:rPr>
          <w:rFonts w:ascii="Carlsberg Sans Light" w:hAnsi="Carlsberg Sans Light" w:cs="Arial Unicode MS"/>
          <w:sz w:val="22"/>
          <w:szCs w:val="22"/>
          <w:lang w:val="en-HK" w:eastAsia="zh-CN"/>
        </w:rPr>
        <w:t xml:space="preserve">This partnership </w:t>
      </w:r>
      <w:r w:rsidR="00AF24FC">
        <w:rPr>
          <w:rFonts w:ascii="Carlsberg Sans Light" w:hAnsi="Carlsberg Sans Light" w:cs="Arial Unicode MS"/>
          <w:sz w:val="22"/>
          <w:szCs w:val="22"/>
          <w:lang w:val="en-HK" w:eastAsia="zh-CN"/>
        </w:rPr>
        <w:t>not only</w:t>
      </w:r>
      <w:r w:rsidR="00E27FD0" w:rsidRPr="00157EC5">
        <w:rPr>
          <w:rFonts w:ascii="Carlsberg Sans Light" w:hAnsi="Carlsberg Sans Light" w:cs="Arial Unicode MS"/>
          <w:sz w:val="22"/>
          <w:szCs w:val="22"/>
          <w:lang w:val="en-HK" w:eastAsia="zh-CN"/>
        </w:rPr>
        <w:t xml:space="preserve"> complements our company's </w:t>
      </w:r>
      <w:r w:rsidRPr="00157EC5">
        <w:rPr>
          <w:rFonts w:ascii="Carlsberg Sans Light" w:hAnsi="Carlsberg Sans Light" w:cs="Arial Unicode MS"/>
          <w:sz w:val="22"/>
          <w:szCs w:val="22"/>
          <w:lang w:val="en-HK" w:eastAsia="zh-CN"/>
        </w:rPr>
        <w:t xml:space="preserve">premium portfolio </w:t>
      </w:r>
      <w:r w:rsidR="00FD585B">
        <w:rPr>
          <w:rFonts w:ascii="Carlsberg Sans Light" w:hAnsi="Carlsberg Sans Light" w:cs="Arial Unicode MS"/>
          <w:sz w:val="22"/>
          <w:szCs w:val="22"/>
          <w:lang w:val="en-HK" w:eastAsia="zh-CN"/>
        </w:rPr>
        <w:t>but</w:t>
      </w:r>
      <w:r w:rsidR="00E27FD0" w:rsidRPr="00157EC5">
        <w:rPr>
          <w:rFonts w:ascii="Carlsberg Sans Light" w:hAnsi="Carlsberg Sans Light" w:cs="Arial Unicode MS"/>
          <w:sz w:val="22"/>
          <w:szCs w:val="22"/>
          <w:lang w:val="en-HK" w:eastAsia="zh-CN"/>
        </w:rPr>
        <w:t xml:space="preserve"> </w:t>
      </w:r>
      <w:r w:rsidRPr="00157EC5">
        <w:rPr>
          <w:rFonts w:ascii="Carlsberg Sans Light" w:hAnsi="Carlsberg Sans Light" w:cs="Arial Unicode MS"/>
          <w:sz w:val="22"/>
          <w:szCs w:val="22"/>
          <w:lang w:val="en-HK" w:eastAsia="zh-CN"/>
        </w:rPr>
        <w:t>also deepens our connection with the</w:t>
      </w:r>
      <w:r w:rsidR="00FD585B">
        <w:rPr>
          <w:rFonts w:ascii="Carlsberg Sans Light" w:hAnsi="Carlsberg Sans Light" w:cs="Arial Unicode MS"/>
          <w:sz w:val="22"/>
          <w:szCs w:val="22"/>
          <w:lang w:val="en-HK" w:eastAsia="zh-CN"/>
        </w:rPr>
        <w:t xml:space="preserve"> vibrant</w:t>
      </w:r>
      <w:r w:rsidR="004E2783" w:rsidRPr="00157EC5">
        <w:rPr>
          <w:rFonts w:ascii="Carlsberg Sans Light" w:hAnsi="Carlsberg Sans Light" w:cs="Arial Unicode MS"/>
          <w:sz w:val="22"/>
          <w:szCs w:val="22"/>
          <w:lang w:val="en-HK" w:eastAsia="zh-CN"/>
        </w:rPr>
        <w:t xml:space="preserve"> local</w:t>
      </w:r>
      <w:r w:rsidRPr="00157EC5">
        <w:rPr>
          <w:rFonts w:ascii="Carlsberg Sans Light" w:hAnsi="Carlsberg Sans Light" w:cs="Arial Unicode MS"/>
          <w:sz w:val="22"/>
          <w:szCs w:val="22"/>
          <w:lang w:val="en-HK" w:eastAsia="zh-CN"/>
        </w:rPr>
        <w:t xml:space="preserve"> community</w:t>
      </w:r>
      <w:r w:rsidR="00FD585B">
        <w:rPr>
          <w:rFonts w:ascii="Carlsberg Sans Light" w:hAnsi="Carlsberg Sans Light" w:cs="Arial Unicode MS"/>
          <w:sz w:val="22"/>
          <w:szCs w:val="22"/>
          <w:lang w:val="en-HK" w:eastAsia="zh-CN"/>
        </w:rPr>
        <w:t>,</w:t>
      </w:r>
      <w:r w:rsidRPr="00157EC5">
        <w:rPr>
          <w:rFonts w:ascii="Carlsberg Sans Light" w:hAnsi="Carlsberg Sans Light" w:cs="Arial Unicode MS"/>
          <w:sz w:val="22"/>
          <w:szCs w:val="22"/>
          <w:lang w:val="en-HK" w:eastAsia="zh-CN"/>
        </w:rPr>
        <w:t xml:space="preserve">” said Nathaniel </w:t>
      </w:r>
      <w:proofErr w:type="spellStart"/>
      <w:r w:rsidRPr="00157EC5">
        <w:rPr>
          <w:rFonts w:ascii="Carlsberg Sans Light" w:hAnsi="Carlsberg Sans Light" w:cs="Arial Unicode MS"/>
          <w:sz w:val="22"/>
          <w:szCs w:val="22"/>
          <w:lang w:val="en-HK" w:eastAsia="zh-CN"/>
        </w:rPr>
        <w:t>Moxom</w:t>
      </w:r>
      <w:proofErr w:type="spellEnd"/>
      <w:r w:rsidRPr="00157EC5">
        <w:rPr>
          <w:rFonts w:ascii="Carlsberg Sans Light" w:hAnsi="Carlsberg Sans Light" w:cs="Arial Unicode MS"/>
          <w:sz w:val="22"/>
          <w:szCs w:val="22"/>
          <w:lang w:val="en-HK" w:eastAsia="zh-CN"/>
        </w:rPr>
        <w:t>, Managing Director of Carlsberg Hong Kong and Taiwan. “</w:t>
      </w:r>
      <w:r w:rsidR="00E27FD0" w:rsidRPr="00157EC5">
        <w:rPr>
          <w:rFonts w:ascii="Carlsberg Sans Light" w:hAnsi="Carlsberg Sans Light" w:cs="Arial Unicode MS"/>
          <w:sz w:val="22"/>
          <w:szCs w:val="22"/>
          <w:lang w:val="en-HK" w:eastAsia="zh-CN"/>
        </w:rPr>
        <w:t>By utilising</w:t>
      </w:r>
      <w:r w:rsidRPr="00157EC5">
        <w:rPr>
          <w:rFonts w:ascii="Carlsberg Sans Light" w:hAnsi="Carlsberg Sans Light" w:cs="Arial Unicode MS"/>
          <w:sz w:val="22"/>
          <w:szCs w:val="22"/>
          <w:lang w:val="en-HK" w:eastAsia="zh-CN"/>
        </w:rPr>
        <w:t xml:space="preserve"> our extensive distribution network</w:t>
      </w:r>
      <w:r w:rsidR="00AA30FC">
        <w:rPr>
          <w:rFonts w:ascii="Carlsberg Sans Light" w:hAnsi="Carlsberg Sans Light" w:cs="Arial Unicode MS"/>
          <w:sz w:val="22"/>
          <w:szCs w:val="22"/>
          <w:lang w:val="en-HK" w:eastAsia="zh-CN"/>
        </w:rPr>
        <w:t>, we are bringing more choices to consumers and</w:t>
      </w:r>
      <w:r w:rsidR="00E27FD0" w:rsidRPr="00157EC5">
        <w:rPr>
          <w:rFonts w:ascii="Carlsberg Sans Light" w:hAnsi="Carlsberg Sans Light" w:cs="Arial Unicode MS"/>
          <w:sz w:val="22"/>
          <w:szCs w:val="22"/>
          <w:lang w:val="en-HK" w:eastAsia="zh-CN"/>
        </w:rPr>
        <w:t xml:space="preserve"> </w:t>
      </w:r>
      <w:r w:rsidRPr="00157EC5">
        <w:rPr>
          <w:rFonts w:ascii="Carlsberg Sans Light" w:hAnsi="Carlsberg Sans Light" w:cs="Arial Unicode MS"/>
          <w:sz w:val="22"/>
          <w:szCs w:val="22"/>
          <w:lang w:val="en-HK" w:eastAsia="zh-CN"/>
        </w:rPr>
        <w:t xml:space="preserve">elevating the </w:t>
      </w:r>
      <w:r w:rsidR="004E2783" w:rsidRPr="00157EC5">
        <w:rPr>
          <w:rFonts w:ascii="Carlsberg Sans Light" w:hAnsi="Carlsberg Sans Light" w:cs="Arial Unicode MS"/>
          <w:sz w:val="22"/>
          <w:szCs w:val="22"/>
          <w:lang w:val="en-HK" w:eastAsia="zh-CN"/>
        </w:rPr>
        <w:t>premium</w:t>
      </w:r>
      <w:r w:rsidRPr="00157EC5">
        <w:rPr>
          <w:rFonts w:ascii="Carlsberg Sans Light" w:hAnsi="Carlsberg Sans Light" w:cs="Arial Unicode MS"/>
          <w:sz w:val="22"/>
          <w:szCs w:val="22"/>
          <w:lang w:val="en-HK" w:eastAsia="zh-CN"/>
        </w:rPr>
        <w:t xml:space="preserve"> beer scene </w:t>
      </w:r>
      <w:r w:rsidR="00AA30FC">
        <w:rPr>
          <w:rFonts w:ascii="Carlsberg Sans Light" w:hAnsi="Carlsberg Sans Light" w:cs="Arial Unicode MS"/>
          <w:sz w:val="22"/>
          <w:szCs w:val="22"/>
          <w:lang w:val="en-HK" w:eastAsia="zh-CN"/>
        </w:rPr>
        <w:t>across the region</w:t>
      </w:r>
      <w:r w:rsidR="00EB681D" w:rsidRPr="00157EC5">
        <w:rPr>
          <w:rFonts w:ascii="Carlsberg Sans Light" w:hAnsi="Carlsberg Sans Light" w:cs="Arial Unicode MS"/>
          <w:sz w:val="22"/>
          <w:szCs w:val="22"/>
          <w:lang w:val="en-HK" w:eastAsia="zh-CN"/>
        </w:rPr>
        <w:t>.</w:t>
      </w:r>
      <w:r w:rsidRPr="00157EC5">
        <w:rPr>
          <w:rFonts w:ascii="Carlsberg Sans Light" w:hAnsi="Carlsberg Sans Light" w:cs="Arial Unicode MS"/>
          <w:sz w:val="22"/>
          <w:szCs w:val="22"/>
          <w:lang w:val="en-HK" w:eastAsia="zh-CN"/>
        </w:rPr>
        <w:t xml:space="preserve">” </w:t>
      </w:r>
    </w:p>
    <w:p w14:paraId="3ECA2459" w14:textId="77777777" w:rsidR="00A45D2F" w:rsidRPr="00157EC5" w:rsidRDefault="00A45D2F" w:rsidP="00A45D2F">
      <w:pPr>
        <w:jc w:val="both"/>
        <w:rPr>
          <w:rFonts w:ascii="Carlsberg Sans Light" w:hAnsi="Carlsberg Sans Light" w:cs="Arial Unicode MS"/>
          <w:sz w:val="22"/>
          <w:szCs w:val="22"/>
          <w:u w:color="000000"/>
          <w:lang w:val="en-HK" w:eastAsia="zh-CN"/>
        </w:rPr>
      </w:pPr>
    </w:p>
    <w:p w14:paraId="6BE150C2" w14:textId="15709280" w:rsidR="00A45D2F" w:rsidRPr="00157EC5" w:rsidRDefault="00A45D2F" w:rsidP="00CB58BE">
      <w:pPr>
        <w:spacing w:line="259" w:lineRule="auto"/>
        <w:jc w:val="both"/>
        <w:rPr>
          <w:rFonts w:ascii="Carlsberg Sans Light" w:hAnsi="Carlsberg Sans Light" w:cs="Arial Unicode MS"/>
          <w:sz w:val="22"/>
          <w:szCs w:val="22"/>
          <w:lang w:val="en-HK" w:eastAsia="zh-CN"/>
        </w:rPr>
      </w:pPr>
      <w:r w:rsidRPr="00157EC5">
        <w:rPr>
          <w:rFonts w:ascii="Carlsberg Sans Light" w:hAnsi="Carlsberg Sans Light" w:cs="Arial Unicode MS"/>
          <w:sz w:val="22"/>
          <w:szCs w:val="22"/>
          <w:lang w:val="en-HK" w:eastAsia="zh-CN"/>
        </w:rPr>
        <w:t>“</w:t>
      </w:r>
      <w:r w:rsidR="003B7E41" w:rsidRPr="00157EC5">
        <w:rPr>
          <w:rFonts w:ascii="Carlsberg Sans Light" w:hAnsi="Carlsberg Sans Light" w:cs="Arial Unicode MS"/>
          <w:sz w:val="22"/>
          <w:szCs w:val="22"/>
          <w:lang w:val="en-HK" w:eastAsia="zh-CN"/>
        </w:rPr>
        <w:t xml:space="preserve">Young Master takes great pride in our </w:t>
      </w:r>
      <w:r w:rsidR="003B7E41" w:rsidRPr="00157EC5">
        <w:rPr>
          <w:rFonts w:ascii="Carlsberg Sans Light" w:hAnsi="Carlsberg Sans Light" w:cs="Arial Unicode MS"/>
          <w:sz w:val="22"/>
          <w:szCs w:val="22"/>
          <w:u w:color="000000"/>
          <w:lang w:val="en-HK" w:eastAsia="zh-CN"/>
        </w:rPr>
        <w:t xml:space="preserve">deep-rooted local </w:t>
      </w:r>
      <w:r w:rsidR="00F07C41" w:rsidRPr="00157EC5">
        <w:rPr>
          <w:rFonts w:ascii="Carlsberg Sans Light" w:hAnsi="Carlsberg Sans Light" w:cs="Arial Unicode MS"/>
          <w:sz w:val="22"/>
          <w:szCs w:val="22"/>
          <w:u w:color="000000"/>
          <w:lang w:val="en-HK" w:eastAsia="zh-CN"/>
        </w:rPr>
        <w:t>heritage,</w:t>
      </w:r>
      <w:r w:rsidR="003B7E41" w:rsidRPr="00157EC5">
        <w:rPr>
          <w:rFonts w:ascii="Carlsberg Sans Light" w:hAnsi="Carlsberg Sans Light" w:cs="Arial Unicode MS"/>
          <w:sz w:val="22"/>
          <w:szCs w:val="22"/>
          <w:u w:color="000000"/>
          <w:lang w:val="en-HK" w:eastAsia="zh-CN"/>
        </w:rPr>
        <w:t xml:space="preserve"> </w:t>
      </w:r>
      <w:r w:rsidR="003B7E41" w:rsidRPr="00157EC5">
        <w:rPr>
          <w:rFonts w:ascii="Carlsberg Sans Light" w:hAnsi="Carlsberg Sans Light" w:cs="Arial Unicode MS"/>
          <w:sz w:val="22"/>
          <w:szCs w:val="22"/>
          <w:lang w:val="en-HK" w:eastAsia="zh-CN"/>
        </w:rPr>
        <w:t>and</w:t>
      </w:r>
      <w:r w:rsidRPr="00157EC5">
        <w:rPr>
          <w:rFonts w:ascii="Carlsberg Sans Light" w:hAnsi="Carlsberg Sans Light" w:cs="Arial Unicode MS"/>
          <w:sz w:val="22"/>
          <w:szCs w:val="22"/>
          <w:lang w:val="en-HK" w:eastAsia="zh-CN"/>
        </w:rPr>
        <w:t xml:space="preserve"> this partnership aligns perfectly with our vision and commitment to delivering</w:t>
      </w:r>
      <w:r w:rsidR="004E2783" w:rsidRPr="00157EC5">
        <w:rPr>
          <w:rFonts w:ascii="Carlsberg Sans Light" w:hAnsi="Carlsberg Sans Light" w:cs="Arial Unicode MS"/>
          <w:sz w:val="22"/>
          <w:szCs w:val="22"/>
          <w:lang w:val="en-HK" w:eastAsia="zh-CN"/>
        </w:rPr>
        <w:t xml:space="preserve"> </w:t>
      </w:r>
      <w:r w:rsidR="003B7E41" w:rsidRPr="00157EC5">
        <w:rPr>
          <w:rFonts w:ascii="Carlsberg Sans Light" w:hAnsi="Carlsberg Sans Light" w:cs="Arial Unicode MS"/>
          <w:sz w:val="22"/>
          <w:szCs w:val="22"/>
          <w:lang w:val="en-HK" w:eastAsia="zh-CN"/>
        </w:rPr>
        <w:t>premium, locally brewed</w:t>
      </w:r>
      <w:r w:rsidR="0035413A" w:rsidRPr="0035413A">
        <w:rPr>
          <w:rFonts w:ascii="Carlsberg Sans Light" w:hAnsi="Carlsberg Sans Light" w:cs="Arial Unicode MS"/>
          <w:sz w:val="22"/>
          <w:szCs w:val="22"/>
          <w:lang w:val="en-HK" w:eastAsia="zh-CN"/>
        </w:rPr>
        <w:t xml:space="preserve"> </w:t>
      </w:r>
      <w:r w:rsidR="00AD2D5A">
        <w:rPr>
          <w:rFonts w:ascii="Carlsberg Sans Light" w:hAnsi="Carlsberg Sans Light" w:cs="Arial Unicode MS"/>
          <w:sz w:val="22"/>
          <w:szCs w:val="22"/>
          <w:lang w:val="en-HK" w:eastAsia="zh-CN"/>
        </w:rPr>
        <w:t>drinks</w:t>
      </w:r>
      <w:r w:rsidRPr="00157EC5">
        <w:rPr>
          <w:rFonts w:ascii="Carlsberg Sans Light" w:hAnsi="Carlsberg Sans Light" w:cs="Arial Unicode MS"/>
          <w:sz w:val="22"/>
          <w:szCs w:val="22"/>
          <w:lang w:val="en-HK" w:eastAsia="zh-CN"/>
        </w:rPr>
        <w:t xml:space="preserve"> to the consumers of Hong Kong</w:t>
      </w:r>
      <w:r w:rsidR="004E2783" w:rsidRPr="00157EC5">
        <w:rPr>
          <w:rFonts w:ascii="Carlsberg Sans Light" w:hAnsi="Carlsberg Sans Light" w:cs="Arial Unicode MS"/>
          <w:sz w:val="22"/>
          <w:szCs w:val="22"/>
          <w:lang w:val="en-HK" w:eastAsia="zh-CN"/>
        </w:rPr>
        <w:t xml:space="preserve"> and</w:t>
      </w:r>
      <w:r w:rsidRPr="00157EC5">
        <w:rPr>
          <w:rFonts w:ascii="Carlsberg Sans Light" w:hAnsi="Carlsberg Sans Light" w:cs="Arial Unicode MS"/>
          <w:sz w:val="22"/>
          <w:szCs w:val="22"/>
          <w:lang w:val="en-HK" w:eastAsia="zh-CN"/>
        </w:rPr>
        <w:t xml:space="preserve"> Macau</w:t>
      </w:r>
      <w:r w:rsidR="00CB58BE" w:rsidRPr="00157EC5">
        <w:rPr>
          <w:rFonts w:ascii="Carlsberg Sans Light" w:hAnsi="Carlsberg Sans Light" w:cs="Arial Unicode MS"/>
          <w:sz w:val="22"/>
          <w:szCs w:val="22"/>
          <w:lang w:val="en-HK" w:eastAsia="zh-CN"/>
        </w:rPr>
        <w:t xml:space="preserve">. </w:t>
      </w:r>
      <w:r w:rsidR="003B7E41" w:rsidRPr="00157EC5">
        <w:rPr>
          <w:rFonts w:ascii="Carlsberg Sans Light" w:hAnsi="Carlsberg Sans Light" w:cs="Arial Unicode MS"/>
          <w:sz w:val="22"/>
          <w:szCs w:val="22"/>
          <w:lang w:val="en-HK" w:eastAsia="zh-CN"/>
        </w:rPr>
        <w:t>It’s a win for consumers who value quality, convenience, and authenticity</w:t>
      </w:r>
      <w:r w:rsidRPr="00804568">
        <w:rPr>
          <w:rFonts w:ascii="Carlsberg Sans Light" w:hAnsi="Carlsberg Sans Light" w:cs="Arial Unicode MS"/>
          <w:sz w:val="22"/>
          <w:szCs w:val="22"/>
          <w:lang w:val="en-HK" w:eastAsia="zh-CN"/>
        </w:rPr>
        <w:t>.”</w:t>
      </w:r>
      <w:r w:rsidR="00CB58BE" w:rsidRPr="00804568">
        <w:rPr>
          <w:rFonts w:ascii="Carlsberg Sans Light" w:hAnsi="Carlsberg Sans Light" w:cs="Arial Unicode MS"/>
          <w:sz w:val="22"/>
          <w:szCs w:val="22"/>
          <w:lang w:val="en-HK" w:eastAsia="zh-CN"/>
        </w:rPr>
        <w:t xml:space="preserve"> </w:t>
      </w:r>
      <w:r w:rsidR="00CB58BE" w:rsidRPr="0016037D">
        <w:rPr>
          <w:rFonts w:ascii="Carlsberg Sans Light" w:hAnsi="Carlsberg Sans Light" w:cs="Arial Unicode MS"/>
          <w:sz w:val="22"/>
          <w:szCs w:val="22"/>
          <w:lang w:val="en-HK" w:eastAsia="zh-CN"/>
        </w:rPr>
        <w:t>s</w:t>
      </w:r>
      <w:r w:rsidRPr="0016037D">
        <w:rPr>
          <w:rFonts w:ascii="Carlsberg Sans Light" w:hAnsi="Carlsberg Sans Light" w:cs="Arial Unicode MS"/>
          <w:sz w:val="22"/>
          <w:szCs w:val="22"/>
          <w:lang w:val="en-HK" w:eastAsia="zh-CN"/>
        </w:rPr>
        <w:t>aid</w:t>
      </w:r>
      <w:r w:rsidR="004E2783" w:rsidRPr="0016037D">
        <w:rPr>
          <w:rFonts w:ascii="Carlsberg Sans Light" w:hAnsi="Carlsberg Sans Light" w:cs="Arial Unicode MS"/>
          <w:sz w:val="22"/>
          <w:szCs w:val="22"/>
          <w:lang w:val="en-HK" w:eastAsia="zh-CN"/>
        </w:rPr>
        <w:t xml:space="preserve"> </w:t>
      </w:r>
      <w:r w:rsidR="00804568" w:rsidRPr="00804568">
        <w:rPr>
          <w:rFonts w:ascii="Carlsberg Sans Light" w:hAnsi="Carlsberg Sans Light" w:cs="Arial Unicode MS"/>
          <w:sz w:val="22"/>
          <w:szCs w:val="22"/>
          <w:lang w:val="en-HK" w:eastAsia="zh-CN"/>
        </w:rPr>
        <w:t>Angad Banga JP, Non</w:t>
      </w:r>
      <w:r w:rsidR="00804568">
        <w:rPr>
          <w:rFonts w:ascii="Carlsberg Sans Light" w:hAnsi="Carlsberg Sans Light" w:cs="Arial Unicode MS"/>
          <w:sz w:val="22"/>
          <w:szCs w:val="22"/>
          <w:lang w:val="en-HK" w:eastAsia="zh-CN"/>
        </w:rPr>
        <w:t>-</w:t>
      </w:r>
      <w:r w:rsidR="00804568" w:rsidRPr="00804568">
        <w:rPr>
          <w:rFonts w:ascii="Carlsberg Sans Light" w:hAnsi="Carlsberg Sans Light" w:cs="Arial Unicode MS"/>
          <w:sz w:val="22"/>
          <w:szCs w:val="22"/>
          <w:lang w:val="en-HK" w:eastAsia="zh-CN"/>
        </w:rPr>
        <w:t>Executive Director of Young Master Brewery and Chief Operating Officer of The Caravel Group Ltd</w:t>
      </w:r>
    </w:p>
    <w:p w14:paraId="3DE407EE" w14:textId="77777777" w:rsidR="00A45D2F" w:rsidRPr="00157EC5" w:rsidRDefault="00A45D2F" w:rsidP="00A45D2F">
      <w:pPr>
        <w:jc w:val="both"/>
        <w:rPr>
          <w:rFonts w:ascii="Carlsberg Sans Light" w:hAnsi="Carlsberg Sans Light" w:cs="Arial Unicode MS"/>
          <w:sz w:val="22"/>
          <w:szCs w:val="22"/>
          <w:u w:color="000000"/>
          <w:lang w:val="en-HK" w:eastAsia="zh-CN"/>
        </w:rPr>
      </w:pPr>
    </w:p>
    <w:p w14:paraId="70110D33" w14:textId="6D84DA6B" w:rsidR="00A45D2F" w:rsidRPr="00157EC5" w:rsidRDefault="00A45D2F" w:rsidP="00A45D2F">
      <w:pPr>
        <w:pStyle w:val="BodyA"/>
        <w:tabs>
          <w:tab w:val="center" w:pos="4816"/>
          <w:tab w:val="left" w:pos="5842"/>
        </w:tabs>
        <w:jc w:val="both"/>
        <w:rPr>
          <w:rFonts w:ascii="Carlsberg Sans Light" w:hAnsi="Carlsberg Sans Light"/>
          <w:color w:val="EE0000"/>
          <w:sz w:val="22"/>
          <w:szCs w:val="22"/>
          <w:lang w:val="en-HK"/>
        </w:rPr>
      </w:pPr>
      <w:r w:rsidRPr="00157EC5">
        <w:rPr>
          <w:rFonts w:ascii="Carlsberg Sans Light" w:hAnsi="Carlsberg Sans Light"/>
          <w:color w:val="auto"/>
          <w:sz w:val="22"/>
          <w:szCs w:val="22"/>
          <w:lang w:val="en-HK"/>
        </w:rPr>
        <w:t xml:space="preserve">Both Carlsberg and Young Master Brewery are excited to serve consumers at on-trade venues, </w:t>
      </w:r>
      <w:r w:rsidRPr="00157EC5">
        <w:rPr>
          <w:rFonts w:ascii="Carlsberg Sans Light" w:hAnsi="Carlsberg Sans Light"/>
          <w:color w:val="auto"/>
          <w:sz w:val="22"/>
          <w:szCs w:val="22"/>
          <w:lang w:val="en-HK"/>
        </w:rPr>
        <w:br/>
        <w:t xml:space="preserve">including renowned hotels, exclusive </w:t>
      </w:r>
      <w:r w:rsidR="004E2783" w:rsidRPr="00157EC5">
        <w:rPr>
          <w:rFonts w:ascii="Carlsberg Sans Light" w:hAnsi="Carlsberg Sans Light"/>
          <w:color w:val="auto"/>
          <w:sz w:val="22"/>
          <w:szCs w:val="22"/>
          <w:lang w:val="en-HK"/>
        </w:rPr>
        <w:t>members</w:t>
      </w:r>
      <w:r w:rsidRPr="00157EC5">
        <w:rPr>
          <w:rFonts w:ascii="Carlsberg Sans Light" w:hAnsi="Carlsberg Sans Light"/>
          <w:color w:val="auto"/>
          <w:sz w:val="22"/>
          <w:szCs w:val="22"/>
          <w:lang w:val="en-HK"/>
        </w:rPr>
        <w:t xml:space="preserve"> clubs, and trendy restaurants and bars in Hong Kong. </w:t>
      </w:r>
      <w:r w:rsidRPr="00157EC5">
        <w:rPr>
          <w:rFonts w:ascii="Carlsberg Sans Light" w:hAnsi="Carlsberg Sans Light"/>
          <w:color w:val="auto"/>
          <w:sz w:val="22"/>
          <w:szCs w:val="22"/>
          <w:lang w:val="en-HK"/>
        </w:rPr>
        <w:br/>
        <w:t>Additionally, Young Master beers and RTD products will be available at specialty stores and upscale supermarkets. More information about Young Master Beer products and promotions will be available on Carlsberg’s official website and Young Master’s social media channels starting September 2025.</w:t>
      </w:r>
    </w:p>
    <w:p w14:paraId="08D4F03C" w14:textId="77777777" w:rsidR="00A45D2F" w:rsidRDefault="00A45D2F" w:rsidP="00A45D2F">
      <w:pPr>
        <w:pStyle w:val="BodyA"/>
        <w:tabs>
          <w:tab w:val="center" w:pos="4816"/>
          <w:tab w:val="left" w:pos="5842"/>
        </w:tabs>
        <w:rPr>
          <w:rFonts w:ascii="Carlsberg Sans Light" w:hAnsi="Carlsberg Sans Light"/>
          <w:sz w:val="22"/>
          <w:szCs w:val="22"/>
        </w:rPr>
      </w:pPr>
    </w:p>
    <w:p w14:paraId="4864F701" w14:textId="77777777" w:rsidR="00A45D2F" w:rsidRDefault="00A45D2F" w:rsidP="00A45D2F">
      <w:pPr>
        <w:pStyle w:val="BodyA"/>
        <w:tabs>
          <w:tab w:val="center" w:pos="4816"/>
          <w:tab w:val="left" w:pos="5842"/>
        </w:tabs>
        <w:rPr>
          <w:rFonts w:ascii="Carlsberg Sans Light" w:hAnsi="Carlsberg Sans Light"/>
          <w:sz w:val="22"/>
          <w:szCs w:val="22"/>
        </w:rPr>
      </w:pPr>
    </w:p>
    <w:p w14:paraId="4744D48B" w14:textId="7389CEF1" w:rsidR="00A45D2F" w:rsidRDefault="00A45D2F" w:rsidP="00A45D2F">
      <w:pPr>
        <w:pStyle w:val="BodyA"/>
        <w:tabs>
          <w:tab w:val="center" w:pos="4816"/>
          <w:tab w:val="left" w:pos="5842"/>
        </w:tabs>
        <w:rPr>
          <w:rFonts w:ascii="Carlsberg Sans Light" w:hAnsi="Carlsberg Sans Light"/>
          <w:sz w:val="22"/>
          <w:szCs w:val="22"/>
        </w:rPr>
      </w:pPr>
      <w:r>
        <w:rPr>
          <w:rFonts w:ascii="Carlsberg Sans Light" w:hAnsi="Carlsberg Sans Light"/>
          <w:sz w:val="22"/>
          <w:szCs w:val="22"/>
        </w:rPr>
        <w:tab/>
      </w:r>
      <w:r w:rsidRPr="003A4806">
        <w:rPr>
          <w:rFonts w:ascii="Carlsberg Sans Light" w:hAnsi="Carlsberg Sans Light"/>
          <w:sz w:val="22"/>
          <w:szCs w:val="22"/>
        </w:rPr>
        <w:t>– End –</w:t>
      </w:r>
      <w:r w:rsidRPr="003A4806">
        <w:rPr>
          <w:rFonts w:ascii="Carlsberg Sans Light" w:hAnsi="Carlsberg Sans Light"/>
          <w:sz w:val="22"/>
          <w:szCs w:val="22"/>
        </w:rPr>
        <w:tab/>
      </w:r>
      <w:r>
        <w:rPr>
          <w:rFonts w:ascii="Carlsberg Sans Light" w:hAnsi="Carlsberg Sans Light"/>
          <w:sz w:val="22"/>
          <w:szCs w:val="22"/>
        </w:rPr>
        <w:br/>
      </w:r>
    </w:p>
    <w:p w14:paraId="3E54DC41" w14:textId="489736DF" w:rsidR="006816CF" w:rsidRDefault="006816CF">
      <w:pPr>
        <w:rPr>
          <w:rFonts w:ascii="Carlsberg Sans Light" w:hAnsi="Carlsberg Sans Light" w:cs="Arial Unicode MS"/>
          <w:color w:val="000000"/>
          <w:sz w:val="22"/>
          <w:szCs w:val="22"/>
          <w:u w:color="000000"/>
          <w:lang w:eastAsia="zh-CN"/>
        </w:rPr>
      </w:pPr>
    </w:p>
    <w:p w14:paraId="0BE7F404" w14:textId="77777777" w:rsidR="00EA4069" w:rsidRDefault="00EA4069">
      <w:pPr>
        <w:rPr>
          <w:rFonts w:ascii="Carlsberg Sans Light" w:hAnsi="Carlsberg Sans Light" w:cs="Arial Unicode MS"/>
          <w:color w:val="000000"/>
          <w:sz w:val="22"/>
          <w:szCs w:val="22"/>
          <w:u w:color="000000"/>
          <w:lang w:eastAsia="zh-CN"/>
        </w:rPr>
      </w:pPr>
      <w:r>
        <w:rPr>
          <w:rFonts w:ascii="Carlsberg Sans Light" w:hAnsi="Carlsberg Sans Light"/>
          <w:sz w:val="22"/>
          <w:szCs w:val="22"/>
        </w:rPr>
        <w:br w:type="page"/>
      </w:r>
    </w:p>
    <w:p w14:paraId="1150ECB9" w14:textId="77777777" w:rsidR="00EA4069" w:rsidRDefault="00EA4069" w:rsidP="00A45D2F">
      <w:pPr>
        <w:pStyle w:val="BodyA"/>
        <w:tabs>
          <w:tab w:val="center" w:pos="4816"/>
          <w:tab w:val="left" w:pos="5842"/>
        </w:tabs>
        <w:rPr>
          <w:rFonts w:ascii="Carlsberg Sans Light" w:hAnsi="Carlsberg Sans Light"/>
          <w:sz w:val="22"/>
          <w:szCs w:val="22"/>
        </w:rPr>
      </w:pPr>
    </w:p>
    <w:p w14:paraId="58070C94" w14:textId="77777777" w:rsidR="00EA4069" w:rsidRDefault="00EA4069" w:rsidP="00A45D2F">
      <w:pPr>
        <w:pStyle w:val="BodyA"/>
        <w:tabs>
          <w:tab w:val="center" w:pos="4816"/>
          <w:tab w:val="left" w:pos="5842"/>
        </w:tabs>
        <w:rPr>
          <w:rFonts w:ascii="Carlsberg Sans Light" w:hAnsi="Carlsberg Sans Light"/>
          <w:sz w:val="22"/>
          <w:szCs w:val="22"/>
        </w:rPr>
      </w:pPr>
    </w:p>
    <w:p w14:paraId="667F0D02" w14:textId="47D1D5E2" w:rsidR="00A45D2F" w:rsidRDefault="00A45D2F" w:rsidP="00A45D2F">
      <w:pPr>
        <w:pStyle w:val="BodyA"/>
        <w:tabs>
          <w:tab w:val="center" w:pos="4816"/>
          <w:tab w:val="left" w:pos="5842"/>
        </w:tabs>
        <w:rPr>
          <w:rFonts w:ascii="Carlsberg Sans Light" w:hAnsi="Carlsberg Sans Light"/>
          <w:sz w:val="22"/>
          <w:szCs w:val="22"/>
        </w:rPr>
      </w:pPr>
      <w:r w:rsidRPr="00117BEE">
        <w:rPr>
          <w:rFonts w:ascii="Carlsberg Sans Light" w:hAnsi="Carlsberg Sans Light"/>
          <w:sz w:val="22"/>
          <w:szCs w:val="22"/>
        </w:rPr>
        <w:t xml:space="preserve">For media inquiries, please contact: </w:t>
      </w:r>
    </w:p>
    <w:p w14:paraId="3322FA51" w14:textId="77777777" w:rsidR="00A45D2F" w:rsidRDefault="00A45D2F" w:rsidP="00A45D2F">
      <w:pPr>
        <w:pStyle w:val="BodyA"/>
        <w:tabs>
          <w:tab w:val="center" w:pos="4816"/>
          <w:tab w:val="left" w:pos="5842"/>
        </w:tabs>
        <w:rPr>
          <w:rFonts w:ascii="Carlsberg Sans Light" w:hAnsi="Carlsberg Sans Light"/>
          <w:b/>
          <w:bCs/>
          <w:sz w:val="22"/>
          <w:szCs w:val="22"/>
        </w:rPr>
      </w:pPr>
    </w:p>
    <w:p w14:paraId="5FE9C12D" w14:textId="77777777" w:rsidR="00A45D2F" w:rsidRDefault="00A45D2F" w:rsidP="00A45D2F">
      <w:pPr>
        <w:pStyle w:val="BodyA"/>
        <w:tabs>
          <w:tab w:val="center" w:pos="4816"/>
          <w:tab w:val="left" w:pos="5842"/>
        </w:tabs>
        <w:rPr>
          <w:rFonts w:ascii="Carlsberg Sans Light" w:hAnsi="Carlsberg Sans Light"/>
          <w:sz w:val="22"/>
          <w:szCs w:val="22"/>
        </w:rPr>
      </w:pPr>
      <w:r w:rsidRPr="00117BEE">
        <w:rPr>
          <w:rFonts w:ascii="Carlsberg Sans Light" w:hAnsi="Carlsberg Sans Light"/>
          <w:b/>
          <w:bCs/>
          <w:sz w:val="22"/>
          <w:szCs w:val="22"/>
        </w:rPr>
        <w:t xml:space="preserve">Carlsberg </w:t>
      </w:r>
      <w:r>
        <w:rPr>
          <w:rFonts w:ascii="Carlsberg Sans Light" w:hAnsi="Carlsberg Sans Light"/>
          <w:b/>
          <w:bCs/>
          <w:sz w:val="22"/>
          <w:szCs w:val="22"/>
        </w:rPr>
        <w:t xml:space="preserve">Brewery </w:t>
      </w:r>
      <w:r w:rsidRPr="00117BEE">
        <w:rPr>
          <w:rFonts w:ascii="Carlsberg Sans Light" w:hAnsi="Carlsberg Sans Light"/>
          <w:b/>
          <w:bCs/>
          <w:sz w:val="22"/>
          <w:szCs w:val="22"/>
        </w:rPr>
        <w:t>Hong Kong</w:t>
      </w:r>
      <w:r w:rsidRPr="00117BEE">
        <w:rPr>
          <w:rFonts w:ascii="Carlsberg Sans Light" w:hAnsi="Carlsberg Sans Light"/>
          <w:sz w:val="22"/>
          <w:szCs w:val="22"/>
        </w:rPr>
        <w:t xml:space="preserve"> </w:t>
      </w:r>
      <w:r>
        <w:rPr>
          <w:rFonts w:ascii="Carlsberg Sans Light" w:hAnsi="Carlsberg Sans Light"/>
          <w:sz w:val="22"/>
          <w:szCs w:val="22"/>
        </w:rPr>
        <w:t>Limited</w:t>
      </w:r>
    </w:p>
    <w:p w14:paraId="25A4CDB1" w14:textId="77777777" w:rsidR="00A45D2F" w:rsidRDefault="00A45D2F" w:rsidP="00A45D2F">
      <w:pPr>
        <w:pStyle w:val="BodyA"/>
        <w:tabs>
          <w:tab w:val="center" w:pos="4816"/>
          <w:tab w:val="left" w:pos="5842"/>
        </w:tabs>
        <w:rPr>
          <w:rFonts w:ascii="Carlsberg Sans Light" w:hAnsi="Carlsberg Sans Light"/>
          <w:sz w:val="22"/>
          <w:szCs w:val="22"/>
        </w:rPr>
      </w:pPr>
      <w:r>
        <w:rPr>
          <w:rFonts w:ascii="Carlsberg Sans Light" w:hAnsi="Carlsberg Sans Light"/>
          <w:sz w:val="22"/>
          <w:szCs w:val="22"/>
        </w:rPr>
        <w:t>Sindy Wong</w:t>
      </w:r>
    </w:p>
    <w:p w14:paraId="3E73B9D2" w14:textId="77777777" w:rsidR="00A45D2F" w:rsidRDefault="00A45D2F" w:rsidP="00A45D2F">
      <w:pPr>
        <w:pStyle w:val="BodyA"/>
        <w:tabs>
          <w:tab w:val="center" w:pos="4816"/>
          <w:tab w:val="left" w:pos="5842"/>
        </w:tabs>
        <w:rPr>
          <w:rFonts w:ascii="Carlsberg Sans Light" w:hAnsi="Carlsberg Sans Light"/>
          <w:sz w:val="22"/>
          <w:szCs w:val="22"/>
        </w:rPr>
      </w:pPr>
      <w:r>
        <w:rPr>
          <w:rFonts w:ascii="Carlsberg Sans Light" w:hAnsi="Carlsberg Sans Light"/>
          <w:sz w:val="22"/>
          <w:szCs w:val="22"/>
        </w:rPr>
        <w:t xml:space="preserve">Senior Manager, Corporate Affairs and Engagement, Asia </w:t>
      </w:r>
    </w:p>
    <w:p w14:paraId="78AC81CE" w14:textId="77777777" w:rsidR="00A45D2F" w:rsidRDefault="00A45D2F" w:rsidP="00A45D2F">
      <w:pPr>
        <w:pStyle w:val="BodyA"/>
        <w:tabs>
          <w:tab w:val="center" w:pos="4816"/>
          <w:tab w:val="left" w:pos="5842"/>
        </w:tabs>
        <w:rPr>
          <w:rFonts w:ascii="Carlsberg Sans Light" w:hAnsi="Carlsberg Sans Light"/>
          <w:sz w:val="22"/>
          <w:szCs w:val="22"/>
        </w:rPr>
      </w:pPr>
      <w:r w:rsidRPr="00117BEE">
        <w:rPr>
          <w:rFonts w:ascii="Carlsberg Sans Light" w:hAnsi="Carlsberg Sans Light"/>
          <w:sz w:val="22"/>
          <w:szCs w:val="22"/>
        </w:rPr>
        <w:t xml:space="preserve">Email: </w:t>
      </w:r>
      <w:hyperlink r:id="rId14" w:history="1">
        <w:r w:rsidRPr="00D470E4">
          <w:rPr>
            <w:rStyle w:val="Hyperlink"/>
            <w:rFonts w:ascii="Carlsberg Sans Light" w:hAnsi="Carlsberg Sans Light"/>
            <w:sz w:val="22"/>
            <w:szCs w:val="22"/>
          </w:rPr>
          <w:t>sindy.sy.wong@carlsberg.asia</w:t>
        </w:r>
      </w:hyperlink>
    </w:p>
    <w:p w14:paraId="0CFCB7D9" w14:textId="77777777" w:rsidR="00A45D2F" w:rsidRPr="00117BEE" w:rsidRDefault="00A45D2F" w:rsidP="00A45D2F">
      <w:pPr>
        <w:pStyle w:val="BodyA"/>
        <w:tabs>
          <w:tab w:val="center" w:pos="4816"/>
          <w:tab w:val="left" w:pos="5842"/>
        </w:tabs>
        <w:rPr>
          <w:rFonts w:ascii="Carlsberg Sans Light" w:hAnsi="Carlsberg Sans Light"/>
          <w:sz w:val="22"/>
          <w:szCs w:val="22"/>
        </w:rPr>
      </w:pPr>
      <w:r w:rsidRPr="00117BEE">
        <w:rPr>
          <w:rFonts w:ascii="Carlsberg Sans Light" w:hAnsi="Carlsberg Sans Light"/>
          <w:sz w:val="22"/>
          <w:szCs w:val="22"/>
        </w:rPr>
        <w:t xml:space="preserve">Phone: +852 </w:t>
      </w:r>
      <w:r>
        <w:rPr>
          <w:rFonts w:ascii="Carlsberg Sans Light" w:hAnsi="Carlsberg Sans Light"/>
          <w:sz w:val="22"/>
          <w:szCs w:val="22"/>
        </w:rPr>
        <w:t>9862 1072</w:t>
      </w:r>
    </w:p>
    <w:p w14:paraId="5625A49F" w14:textId="77777777" w:rsidR="00A45D2F" w:rsidRDefault="00A45D2F" w:rsidP="00A45D2F">
      <w:pPr>
        <w:pStyle w:val="BodyA"/>
        <w:tabs>
          <w:tab w:val="center" w:pos="4816"/>
          <w:tab w:val="left" w:pos="5842"/>
        </w:tabs>
        <w:rPr>
          <w:rFonts w:ascii="Carlsberg Sans Light" w:hAnsi="Carlsberg Sans Light"/>
          <w:b/>
          <w:bCs/>
          <w:sz w:val="22"/>
          <w:szCs w:val="22"/>
        </w:rPr>
      </w:pPr>
    </w:p>
    <w:p w14:paraId="7D2948B7" w14:textId="77777777" w:rsidR="00A45D2F" w:rsidRDefault="00A45D2F" w:rsidP="00A45D2F">
      <w:pPr>
        <w:pStyle w:val="BodyA"/>
        <w:tabs>
          <w:tab w:val="center" w:pos="4816"/>
          <w:tab w:val="left" w:pos="5842"/>
        </w:tabs>
        <w:rPr>
          <w:rFonts w:ascii="Carlsberg Sans Light" w:hAnsi="Carlsberg Sans Light"/>
          <w:sz w:val="22"/>
          <w:szCs w:val="22"/>
        </w:rPr>
      </w:pPr>
      <w:r w:rsidRPr="00117BEE">
        <w:rPr>
          <w:rFonts w:ascii="Carlsberg Sans Light" w:hAnsi="Carlsberg Sans Light"/>
          <w:b/>
          <w:bCs/>
          <w:sz w:val="22"/>
          <w:szCs w:val="22"/>
        </w:rPr>
        <w:t>Young Master Brewery</w:t>
      </w:r>
      <w:r w:rsidRPr="00117BEE">
        <w:rPr>
          <w:rFonts w:ascii="Carlsberg Sans Light" w:hAnsi="Carlsberg Sans Light"/>
          <w:sz w:val="22"/>
          <w:szCs w:val="22"/>
        </w:rPr>
        <w:t xml:space="preserve"> </w:t>
      </w:r>
    </w:p>
    <w:p w14:paraId="33D79655" w14:textId="6C6EC019" w:rsidR="00A45D2F" w:rsidRPr="00632793" w:rsidRDefault="00304DAA" w:rsidP="00A45D2F">
      <w:pPr>
        <w:pStyle w:val="BodyA"/>
        <w:tabs>
          <w:tab w:val="center" w:pos="4816"/>
          <w:tab w:val="left" w:pos="5842"/>
        </w:tabs>
        <w:rPr>
          <w:rFonts w:ascii="Carlsberg Sans Light" w:hAnsi="Carlsberg Sans Light"/>
          <w:sz w:val="22"/>
          <w:szCs w:val="22"/>
        </w:rPr>
      </w:pPr>
      <w:r w:rsidRPr="00632793">
        <w:rPr>
          <w:rFonts w:ascii="Carlsberg Sans Light" w:hAnsi="Carlsberg Sans Light"/>
          <w:sz w:val="22"/>
          <w:szCs w:val="22"/>
        </w:rPr>
        <w:t>A</w:t>
      </w:r>
      <w:r w:rsidR="00F04E32" w:rsidRPr="00632793">
        <w:rPr>
          <w:rFonts w:ascii="Carlsberg Sans Light" w:hAnsi="Carlsberg Sans Light"/>
          <w:sz w:val="22"/>
          <w:szCs w:val="22"/>
        </w:rPr>
        <w:t>shley Tam</w:t>
      </w:r>
    </w:p>
    <w:p w14:paraId="70AF0C79" w14:textId="1E531910" w:rsidR="00A45D2F" w:rsidRPr="00632793" w:rsidRDefault="00F04E32" w:rsidP="00A45D2F">
      <w:pPr>
        <w:pStyle w:val="BodyA"/>
        <w:tabs>
          <w:tab w:val="center" w:pos="4816"/>
          <w:tab w:val="left" w:pos="5842"/>
        </w:tabs>
        <w:rPr>
          <w:rFonts w:ascii="Carlsberg Sans Light" w:hAnsi="Carlsberg Sans Light"/>
          <w:sz w:val="22"/>
          <w:szCs w:val="22"/>
        </w:rPr>
      </w:pPr>
      <w:r w:rsidRPr="00632793">
        <w:rPr>
          <w:rFonts w:ascii="Carlsberg Sans Light" w:hAnsi="Carlsberg Sans Light"/>
          <w:sz w:val="22"/>
          <w:szCs w:val="22"/>
        </w:rPr>
        <w:t>Senior Marketing Manager</w:t>
      </w:r>
    </w:p>
    <w:p w14:paraId="067E76BF" w14:textId="1F80C8DB" w:rsidR="00A45D2F" w:rsidRPr="00117BEE" w:rsidRDefault="00A45D2F" w:rsidP="00A45D2F">
      <w:pPr>
        <w:pStyle w:val="BodyA"/>
        <w:tabs>
          <w:tab w:val="center" w:pos="4816"/>
          <w:tab w:val="left" w:pos="5842"/>
        </w:tabs>
        <w:rPr>
          <w:rFonts w:ascii="Carlsberg Sans Light" w:hAnsi="Carlsberg Sans Light"/>
          <w:sz w:val="22"/>
          <w:szCs w:val="22"/>
        </w:rPr>
      </w:pPr>
      <w:r w:rsidRPr="00632793">
        <w:rPr>
          <w:rFonts w:ascii="Carlsberg Sans Light" w:hAnsi="Carlsberg Sans Light"/>
          <w:sz w:val="22"/>
          <w:szCs w:val="22"/>
        </w:rPr>
        <w:t xml:space="preserve">Email: </w:t>
      </w:r>
      <w:hyperlink r:id="rId15" w:history="1">
        <w:r w:rsidR="00555BC9" w:rsidRPr="00632793">
          <w:rPr>
            <w:rStyle w:val="Hyperlink"/>
            <w:rFonts w:ascii="Carlsberg Sans Light" w:hAnsi="Carlsberg Sans Light"/>
            <w:sz w:val="22"/>
            <w:szCs w:val="22"/>
          </w:rPr>
          <w:t>Ashley@youngmasterales.com</w:t>
        </w:r>
      </w:hyperlink>
      <w:r w:rsidR="00555BC9" w:rsidRPr="00632793">
        <w:rPr>
          <w:rFonts w:ascii="Carlsberg Sans Light" w:hAnsi="Carlsberg Sans Light"/>
          <w:sz w:val="22"/>
          <w:szCs w:val="22"/>
        </w:rPr>
        <w:t xml:space="preserve"> </w:t>
      </w:r>
      <w:r w:rsidRPr="00632793">
        <w:rPr>
          <w:rFonts w:ascii="Carlsberg Sans Light" w:hAnsi="Carlsberg Sans Light"/>
          <w:sz w:val="22"/>
          <w:szCs w:val="22"/>
        </w:rPr>
        <w:br/>
        <w:t xml:space="preserve">Phone: +852 </w:t>
      </w:r>
      <w:hyperlink r:id="rId16" w:history="1">
        <w:r w:rsidRPr="00632793">
          <w:rPr>
            <w:rFonts w:ascii="Carlsberg Sans Light" w:hAnsi="Carlsberg Sans Light"/>
            <w:sz w:val="22"/>
            <w:szCs w:val="22"/>
          </w:rPr>
          <w:t>2783 8907</w:t>
        </w:r>
      </w:hyperlink>
    </w:p>
    <w:p w14:paraId="3C9E295F" w14:textId="77777777" w:rsidR="00A45D2F" w:rsidRDefault="00A45D2F" w:rsidP="00A45D2F">
      <w:pPr>
        <w:pStyle w:val="BodyA"/>
        <w:tabs>
          <w:tab w:val="center" w:pos="4816"/>
          <w:tab w:val="left" w:pos="5842"/>
        </w:tabs>
        <w:rPr>
          <w:rFonts w:ascii="Carlsberg Sans Light" w:hAnsi="Carlsberg Sans Light"/>
          <w:sz w:val="22"/>
          <w:szCs w:val="22"/>
        </w:rPr>
      </w:pPr>
    </w:p>
    <w:p w14:paraId="1AA5ECE4" w14:textId="77777777" w:rsidR="00A45D2F" w:rsidRDefault="00A45D2F" w:rsidP="00A45D2F">
      <w:pPr>
        <w:pStyle w:val="BodyA"/>
        <w:tabs>
          <w:tab w:val="center" w:pos="4816"/>
          <w:tab w:val="left" w:pos="5842"/>
        </w:tabs>
      </w:pPr>
    </w:p>
    <w:p w14:paraId="6A7DB653" w14:textId="77777777" w:rsidR="00A45D2F" w:rsidRPr="003A4806" w:rsidRDefault="00A45D2F" w:rsidP="00A45D2F">
      <w:pPr>
        <w:pStyle w:val="BodyA"/>
        <w:tabs>
          <w:tab w:val="center" w:pos="4816"/>
          <w:tab w:val="left" w:pos="5842"/>
        </w:tabs>
        <w:jc w:val="both"/>
        <w:rPr>
          <w:rFonts w:ascii="Carlsberg Sans Light" w:hAnsi="Carlsberg Sans Light"/>
          <w:b/>
          <w:bCs/>
          <w:sz w:val="22"/>
          <w:szCs w:val="22"/>
        </w:rPr>
      </w:pPr>
      <w:r w:rsidRPr="003A4806">
        <w:rPr>
          <w:rFonts w:ascii="Carlsberg Sans Light" w:hAnsi="Carlsberg Sans Light"/>
          <w:b/>
          <w:bCs/>
          <w:sz w:val="22"/>
          <w:szCs w:val="22"/>
        </w:rPr>
        <w:t xml:space="preserve">About Carlsberg Brewery Hong Kong Limited </w:t>
      </w:r>
    </w:p>
    <w:p w14:paraId="73C883A3" w14:textId="77777777" w:rsidR="00A45D2F" w:rsidRPr="003A4806" w:rsidRDefault="00A45D2F" w:rsidP="00A45D2F">
      <w:pPr>
        <w:pStyle w:val="BodyA"/>
        <w:tabs>
          <w:tab w:val="center" w:pos="4816"/>
          <w:tab w:val="left" w:pos="5842"/>
        </w:tabs>
        <w:jc w:val="both"/>
        <w:rPr>
          <w:rFonts w:ascii="Carlsberg Sans Light" w:hAnsi="Carlsberg Sans Light"/>
          <w:b/>
          <w:bCs/>
          <w:color w:val="FF0000"/>
          <w:sz w:val="22"/>
          <w:szCs w:val="22"/>
        </w:rPr>
      </w:pPr>
    </w:p>
    <w:p w14:paraId="6E6EFD39" w14:textId="77777777" w:rsidR="00A45D2F" w:rsidRDefault="00A45D2F" w:rsidP="00A45D2F">
      <w:pPr>
        <w:pStyle w:val="BodyA"/>
        <w:tabs>
          <w:tab w:val="center" w:pos="4816"/>
          <w:tab w:val="left" w:pos="5842"/>
        </w:tabs>
        <w:jc w:val="both"/>
        <w:rPr>
          <w:rFonts w:ascii="Carlsberg Sans Light" w:hAnsi="Carlsberg Sans Light"/>
          <w:sz w:val="22"/>
          <w:szCs w:val="22"/>
        </w:rPr>
      </w:pPr>
      <w:r w:rsidRPr="1F980C40">
        <w:rPr>
          <w:rFonts w:ascii="Carlsberg Sans Light" w:hAnsi="Carlsberg Sans Light"/>
          <w:sz w:val="22"/>
          <w:szCs w:val="22"/>
        </w:rPr>
        <w:t>Founded in 1847 by brewer J.C. Jacobsen, Carlsberg has grown into one of the world’s leading brewery groups, boasting an extensive portfolio of beer and beverage brands across 150 markets and employing 37,000 staff globally. Carlsberg Brewery Hong Kong Limited offers a diverse range of beers, including Carlsberg, 1664, Somersby, and SKOL.</w:t>
      </w:r>
    </w:p>
    <w:p w14:paraId="32F55B09" w14:textId="77777777" w:rsidR="00A45D2F" w:rsidRPr="00B4715F" w:rsidRDefault="00A45D2F" w:rsidP="00A45D2F">
      <w:pPr>
        <w:pStyle w:val="BodyA"/>
        <w:tabs>
          <w:tab w:val="center" w:pos="4816"/>
          <w:tab w:val="left" w:pos="5842"/>
        </w:tabs>
        <w:jc w:val="both"/>
        <w:rPr>
          <w:rFonts w:ascii="Carlsberg Sans Light" w:hAnsi="Carlsberg Sans Light"/>
          <w:sz w:val="22"/>
          <w:szCs w:val="22"/>
        </w:rPr>
      </w:pPr>
    </w:p>
    <w:p w14:paraId="09B22E55" w14:textId="77777777" w:rsidR="00A45D2F" w:rsidRDefault="00A45D2F" w:rsidP="00A45D2F">
      <w:pPr>
        <w:pStyle w:val="BodyA"/>
        <w:tabs>
          <w:tab w:val="center" w:pos="4816"/>
          <w:tab w:val="left" w:pos="5842"/>
        </w:tabs>
        <w:jc w:val="both"/>
        <w:rPr>
          <w:rFonts w:ascii="Carlsberg Sans Light" w:hAnsi="Carlsberg Sans Light"/>
          <w:sz w:val="22"/>
          <w:szCs w:val="22"/>
        </w:rPr>
      </w:pPr>
      <w:r w:rsidRPr="00B4715F">
        <w:rPr>
          <w:rFonts w:ascii="Carlsberg Sans Light" w:hAnsi="Carlsberg Sans Light"/>
          <w:sz w:val="22"/>
          <w:szCs w:val="22"/>
        </w:rPr>
        <w:t>With a rich tradition spanning 178 years, Carlsberg is driven by a spirit of innovation, curiosity, and an unwavering commitment to progress. The company is dedicated to brewing for a better today and tomorrow, continuously striving to enhance its offerings and foster a sustainable future.</w:t>
      </w:r>
    </w:p>
    <w:p w14:paraId="256BC371" w14:textId="77777777" w:rsidR="0042428F" w:rsidRDefault="0042428F" w:rsidP="00A45D2F">
      <w:pPr>
        <w:pStyle w:val="BodyA"/>
        <w:tabs>
          <w:tab w:val="center" w:pos="4816"/>
          <w:tab w:val="left" w:pos="5842"/>
        </w:tabs>
        <w:jc w:val="both"/>
        <w:rPr>
          <w:rFonts w:ascii="Carlsberg Sans Light" w:hAnsi="Carlsberg Sans Light"/>
          <w:sz w:val="22"/>
          <w:szCs w:val="22"/>
        </w:rPr>
      </w:pPr>
    </w:p>
    <w:p w14:paraId="68E7FD69" w14:textId="3790CC2C" w:rsidR="0042428F" w:rsidRPr="00B4715F" w:rsidRDefault="00C5408B" w:rsidP="00A45D2F">
      <w:pPr>
        <w:pStyle w:val="BodyA"/>
        <w:tabs>
          <w:tab w:val="center" w:pos="4816"/>
          <w:tab w:val="left" w:pos="5842"/>
        </w:tabs>
        <w:jc w:val="both"/>
        <w:rPr>
          <w:rFonts w:ascii="Carlsberg Sans Light" w:hAnsi="Carlsberg Sans Light"/>
          <w:sz w:val="22"/>
          <w:szCs w:val="22"/>
        </w:rPr>
      </w:pPr>
      <w:hyperlink r:id="rId17" w:history="1">
        <w:r w:rsidRPr="008F7D6A">
          <w:rPr>
            <w:rStyle w:val="Hyperlink"/>
            <w:rFonts w:ascii="Carlsberg Sans Light" w:hAnsi="Carlsberg Sans Light"/>
            <w:sz w:val="22"/>
            <w:szCs w:val="22"/>
          </w:rPr>
          <w:t>https://carlsberghongkong.com.hk/en/</w:t>
        </w:r>
      </w:hyperlink>
      <w:r>
        <w:rPr>
          <w:rFonts w:ascii="Carlsberg Sans Light" w:hAnsi="Carlsberg Sans Light"/>
          <w:sz w:val="22"/>
          <w:szCs w:val="22"/>
        </w:rPr>
        <w:t xml:space="preserve"> </w:t>
      </w:r>
    </w:p>
    <w:p w14:paraId="13A81FFD" w14:textId="77777777" w:rsidR="00A45D2F" w:rsidRPr="00AD6CEC" w:rsidRDefault="00A45D2F" w:rsidP="00A45D2F">
      <w:pPr>
        <w:pStyle w:val="BodyA"/>
        <w:tabs>
          <w:tab w:val="center" w:pos="4816"/>
          <w:tab w:val="left" w:pos="5842"/>
        </w:tabs>
        <w:jc w:val="both"/>
        <w:rPr>
          <w:rStyle w:val="ui-provider"/>
          <w:rFonts w:ascii="Carlsberg Sans Light" w:hAnsi="Carlsberg Sans Light"/>
          <w:color w:val="auto"/>
          <w:sz w:val="22"/>
          <w:szCs w:val="22"/>
        </w:rPr>
      </w:pPr>
    </w:p>
    <w:p w14:paraId="33DFEDB9" w14:textId="77777777" w:rsidR="00A45D2F" w:rsidRPr="00AD6CEC" w:rsidRDefault="00A45D2F" w:rsidP="00A45D2F">
      <w:pPr>
        <w:rPr>
          <w:rFonts w:ascii="Carlsberg Sans Light" w:hAnsi="Carlsberg Sans Light" w:cs="Arial Unicode MS"/>
          <w:b/>
          <w:bCs/>
          <w:sz w:val="22"/>
          <w:szCs w:val="22"/>
          <w:u w:color="000000"/>
          <w:lang w:eastAsia="zh-CN"/>
        </w:rPr>
      </w:pPr>
      <w:r w:rsidRPr="00AD6CEC">
        <w:rPr>
          <w:rFonts w:ascii="Carlsberg Sans Light" w:hAnsi="Carlsberg Sans Light" w:cs="Arial Unicode MS"/>
          <w:b/>
          <w:bCs/>
          <w:sz w:val="22"/>
          <w:szCs w:val="22"/>
          <w:u w:color="000000"/>
          <w:lang w:eastAsia="zh-CN"/>
        </w:rPr>
        <w:t>About Young Master Brewery</w:t>
      </w:r>
    </w:p>
    <w:p w14:paraId="2ED9DBC1" w14:textId="77777777" w:rsidR="00FD4C81" w:rsidRPr="00FD4C81" w:rsidRDefault="00A45D2F" w:rsidP="00FD4C81">
      <w:pPr>
        <w:jc w:val="both"/>
        <w:rPr>
          <w:rFonts w:ascii="Carlsberg Sans Light" w:hAnsi="Carlsberg Sans Light" w:cs="Arial Unicode MS"/>
          <w:sz w:val="22"/>
          <w:szCs w:val="22"/>
          <w:u w:color="000000"/>
          <w:lang w:eastAsia="zh-CN"/>
        </w:rPr>
      </w:pPr>
      <w:r w:rsidRPr="00AD6CEC">
        <w:rPr>
          <w:rFonts w:ascii="Carlsberg Sans Light" w:hAnsi="Carlsberg Sans Light" w:cs="Arial Unicode MS"/>
          <w:sz w:val="22"/>
          <w:szCs w:val="22"/>
          <w:u w:color="000000"/>
          <w:lang w:eastAsia="zh-CN"/>
        </w:rPr>
        <w:br/>
      </w:r>
      <w:r w:rsidR="00FD4C81" w:rsidRPr="00FD4C81">
        <w:rPr>
          <w:rFonts w:ascii="Carlsberg Sans Light" w:hAnsi="Carlsberg Sans Light" w:cs="Arial Unicode MS"/>
          <w:sz w:val="22"/>
          <w:szCs w:val="22"/>
          <w:u w:color="000000"/>
          <w:lang w:eastAsia="zh-CN"/>
        </w:rPr>
        <w:t>Young Master Brewery, founded in 2013, is dedicated to brewing high-quality beers that capture the unique essence of Hong Kong and Asia. Renowned for its distinctive brews that marry tradition with creativity and uncompromising commitment to excellence, Young Master has grown into one the most beloved craft breweries in Asia.</w:t>
      </w:r>
    </w:p>
    <w:p w14:paraId="76D05553" w14:textId="77777777" w:rsidR="00FD4C81" w:rsidRPr="00FD4C81" w:rsidRDefault="00FD4C81" w:rsidP="00FD4C81">
      <w:pPr>
        <w:jc w:val="both"/>
        <w:rPr>
          <w:rFonts w:ascii="Carlsberg Sans Light" w:hAnsi="Carlsberg Sans Light" w:cs="Arial Unicode MS"/>
          <w:sz w:val="22"/>
          <w:szCs w:val="22"/>
          <w:u w:color="000000"/>
          <w:lang w:eastAsia="zh-CN"/>
        </w:rPr>
      </w:pPr>
    </w:p>
    <w:p w14:paraId="316645AB" w14:textId="77777777" w:rsidR="00FD4C81" w:rsidRPr="00FD4C81" w:rsidRDefault="00FD4C81" w:rsidP="00FD4C81">
      <w:pPr>
        <w:jc w:val="both"/>
        <w:rPr>
          <w:rFonts w:ascii="Carlsberg Sans Light" w:hAnsi="Carlsberg Sans Light" w:cs="Arial Unicode MS"/>
          <w:sz w:val="22"/>
          <w:szCs w:val="22"/>
          <w:u w:color="000000"/>
          <w:lang w:eastAsia="zh-CN"/>
        </w:rPr>
      </w:pPr>
      <w:r w:rsidRPr="00FD4C81">
        <w:rPr>
          <w:rFonts w:ascii="Carlsberg Sans Light" w:hAnsi="Carlsberg Sans Light" w:cs="Arial Unicode MS"/>
          <w:sz w:val="22"/>
          <w:szCs w:val="22"/>
          <w:u w:color="000000"/>
          <w:lang w:eastAsia="zh-CN"/>
        </w:rPr>
        <w:t>Based in Hong Kong, Young Master quickly established itself as one of Asia’s most acclaimed craft breweries, celebrated for its commitment to quality, innovation and local craftsmanship. Its award-winning portfolio, including HIGHERTHAN and Young Master Grand, spans from timeless lagers and ales to boundary-pushing experimental brews, each inspired by the vibrant culture and flavors of the region. The brewery prioritizes sustainable practices and community engagement, fostering a loyal following among beer enthusiasts. As a pioneer of Asia’s craft beer movement, Young Master continues to expand its reach across Asia, delivering world-class yet locally rooted beer experiences that resonate with consumers’ evolving tastes.</w:t>
      </w:r>
    </w:p>
    <w:p w14:paraId="15348505" w14:textId="3B8B75FB" w:rsidR="008A56EE" w:rsidRDefault="008A56EE" w:rsidP="00FD4C81">
      <w:pPr>
        <w:jc w:val="both"/>
        <w:rPr>
          <w:rFonts w:ascii="Carlsberg Sans Light" w:hAnsi="Carlsberg Sans Light" w:cs="Arial Unicode MS"/>
          <w:sz w:val="22"/>
          <w:szCs w:val="22"/>
          <w:u w:color="000000"/>
          <w:lang w:eastAsia="zh-CN"/>
        </w:rPr>
      </w:pPr>
    </w:p>
    <w:p w14:paraId="1669666A" w14:textId="42370A3B" w:rsidR="008A56EE" w:rsidRDefault="0042428F" w:rsidP="00A45D2F">
      <w:pPr>
        <w:jc w:val="both"/>
        <w:rPr>
          <w:rFonts w:ascii="Carlsberg Sans Light" w:hAnsi="Carlsberg Sans Light" w:cs="Arial Unicode MS"/>
          <w:sz w:val="22"/>
          <w:szCs w:val="22"/>
          <w:u w:color="000000"/>
          <w:lang w:eastAsia="zh-CN"/>
        </w:rPr>
      </w:pPr>
      <w:hyperlink r:id="rId18" w:history="1">
        <w:r w:rsidRPr="0099521F">
          <w:rPr>
            <w:rStyle w:val="Hyperlink"/>
            <w:rFonts w:ascii="Carlsberg Sans Light" w:hAnsi="Carlsberg Sans Light" w:cs="Arial Unicode MS"/>
            <w:sz w:val="22"/>
            <w:szCs w:val="22"/>
            <w:lang w:eastAsia="zh-CN"/>
          </w:rPr>
          <w:t>www.youngmasterales.com</w:t>
        </w:r>
      </w:hyperlink>
      <w:r>
        <w:rPr>
          <w:rFonts w:ascii="Carlsberg Sans Light" w:hAnsi="Carlsberg Sans Light" w:cs="Arial Unicode MS"/>
          <w:sz w:val="22"/>
          <w:szCs w:val="22"/>
          <w:u w:color="000000"/>
          <w:lang w:eastAsia="zh-CN"/>
        </w:rPr>
        <w:t xml:space="preserve"> </w:t>
      </w:r>
    </w:p>
    <w:p w14:paraId="2F181434" w14:textId="77777777" w:rsidR="00A45D2F" w:rsidRPr="00D64386" w:rsidRDefault="00A45D2F" w:rsidP="00A45D2F">
      <w:pPr>
        <w:rPr>
          <w:rFonts w:ascii="Carlsberg Sans Light" w:hAnsi="Carlsberg Sans Light" w:cs="Arial Unicode MS"/>
          <w:sz w:val="22"/>
          <w:szCs w:val="22"/>
          <w:u w:color="000000"/>
          <w:lang w:eastAsia="zh-CN"/>
        </w:rPr>
      </w:pPr>
    </w:p>
    <w:p w14:paraId="49CBEA01" w14:textId="77777777" w:rsidR="00A45D2F" w:rsidRPr="003A4806" w:rsidRDefault="00A45D2F" w:rsidP="00A45D2F">
      <w:pPr>
        <w:pStyle w:val="BodyA"/>
        <w:tabs>
          <w:tab w:val="center" w:pos="4816"/>
          <w:tab w:val="left" w:pos="5842"/>
        </w:tabs>
        <w:jc w:val="both"/>
        <w:rPr>
          <w:rStyle w:val="ui-provider"/>
          <w:rFonts w:ascii="Times New Roman" w:hAnsi="Times New Roman" w:cs="Times New Roman"/>
          <w:color w:val="auto"/>
          <w:sz w:val="22"/>
          <w:szCs w:val="22"/>
          <w:lang w:eastAsia="en-US"/>
        </w:rPr>
      </w:pPr>
    </w:p>
    <w:p w14:paraId="5633C992" w14:textId="77777777" w:rsidR="00AB1882" w:rsidRDefault="00AB1882" w:rsidP="00AB1882">
      <w:pPr>
        <w:jc w:val="both"/>
      </w:pPr>
    </w:p>
    <w:p w14:paraId="2E417034" w14:textId="77777777" w:rsidR="00AB1882" w:rsidRDefault="00AB1882" w:rsidP="00AB1882">
      <w:pPr>
        <w:jc w:val="both"/>
      </w:pPr>
    </w:p>
    <w:sectPr w:rsidR="00AB1882" w:rsidSect="00A45D2F">
      <w:headerReference w:type="default" r:id="rId19"/>
      <w:footerReference w:type="default" r:id="rId20"/>
      <w:pgSz w:w="11900" w:h="16840"/>
      <w:pgMar w:top="720" w:right="720" w:bottom="720" w:left="720" w:header="709" w:footer="2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27EEB" w14:textId="77777777" w:rsidR="0059492B" w:rsidRDefault="0059492B">
      <w:r>
        <w:separator/>
      </w:r>
    </w:p>
  </w:endnote>
  <w:endnote w:type="continuationSeparator" w:id="0">
    <w:p w14:paraId="2EEF7FBF" w14:textId="77777777" w:rsidR="0059492B" w:rsidRDefault="00594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rlsberg Sans Light">
    <w:altName w:val="Calibri"/>
    <w:panose1 w:val="020B0304020202020204"/>
    <w:charset w:val="00"/>
    <w:family w:val="swiss"/>
    <w:pitch w:val="variable"/>
    <w:sig w:usb0="00000207" w:usb1="00000000" w:usb2="00000000" w:usb3="00000000" w:csb0="00000097" w:csb1="00000000"/>
  </w:font>
  <w:font w:name="Carlsberg Sans Black">
    <w:altName w:val="Calibri"/>
    <w:panose1 w:val="020B0A04020202020204"/>
    <w:charset w:val="00"/>
    <w:family w:val="swiss"/>
    <w:pitch w:val="variable"/>
    <w:sig w:usb0="00000207" w:usb1="00000000" w:usb2="00000000" w:usb3="00000000" w:csb0="00000097"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9986" w14:textId="77777777" w:rsidR="007D04E8" w:rsidRDefault="001F456D">
    <w:pPr>
      <w:pStyle w:val="HeaderFooterA"/>
    </w:pPr>
    <w:r>
      <w:rPr>
        <w:noProof/>
      </w:rPr>
      <w:drawing>
        <wp:inline distT="0" distB="0" distL="0" distR="0" wp14:anchorId="237A9AE1" wp14:editId="31947857">
          <wp:extent cx="6116193" cy="389744"/>
          <wp:effectExtent l="0" t="0" r="0" b="0"/>
          <wp:docPr id="1319890171" name="officeArt object"/>
          <wp:cNvGraphicFramePr/>
          <a:graphic xmlns:a="http://schemas.openxmlformats.org/drawingml/2006/main">
            <a:graphicData uri="http://schemas.openxmlformats.org/drawingml/2006/picture">
              <pic:pic xmlns:pic="http://schemas.openxmlformats.org/drawingml/2006/picture">
                <pic:nvPicPr>
                  <pic:cNvPr id="1073741826" name="Carlsberg Brewery Ltr Footer.jpg"/>
                  <pic:cNvPicPr>
                    <a:picLocks noChangeAspect="1"/>
                  </pic:cNvPicPr>
                </pic:nvPicPr>
                <pic:blipFill>
                  <a:blip r:embed="rId1"/>
                  <a:stretch>
                    <a:fillRect/>
                  </a:stretch>
                </pic:blipFill>
                <pic:spPr>
                  <a:xfrm>
                    <a:off x="0" y="0"/>
                    <a:ext cx="6116193" cy="389744"/>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B149A" w14:textId="77777777" w:rsidR="0059492B" w:rsidRDefault="0059492B">
      <w:r>
        <w:separator/>
      </w:r>
    </w:p>
  </w:footnote>
  <w:footnote w:type="continuationSeparator" w:id="0">
    <w:p w14:paraId="4C491093" w14:textId="77777777" w:rsidR="0059492B" w:rsidRDefault="00594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823D" w14:textId="77777777" w:rsidR="007D04E8" w:rsidRDefault="001F456D" w:rsidP="0054538A">
    <w:pPr>
      <w:pStyle w:val="HeaderFooterA"/>
    </w:pPr>
    <w:r>
      <w:rPr>
        <w:noProof/>
      </w:rPr>
      <w:drawing>
        <wp:inline distT="0" distB="0" distL="0" distR="0" wp14:anchorId="5D0DC051" wp14:editId="0B2843AA">
          <wp:extent cx="6116193" cy="734496"/>
          <wp:effectExtent l="0" t="0" r="0" b="0"/>
          <wp:docPr id="1257900238" name="officeArt object"/>
          <wp:cNvGraphicFramePr/>
          <a:graphic xmlns:a="http://schemas.openxmlformats.org/drawingml/2006/main">
            <a:graphicData uri="http://schemas.openxmlformats.org/drawingml/2006/picture">
              <pic:pic xmlns:pic="http://schemas.openxmlformats.org/drawingml/2006/picture">
                <pic:nvPicPr>
                  <pic:cNvPr id="1073741825" name="Carlsberg Brewery Ltr Header.jpg"/>
                  <pic:cNvPicPr>
                    <a:picLocks noChangeAspect="1"/>
                  </pic:cNvPicPr>
                </pic:nvPicPr>
                <pic:blipFill>
                  <a:blip r:embed="rId1"/>
                  <a:stretch>
                    <a:fillRect/>
                  </a:stretch>
                </pic:blipFill>
                <pic:spPr>
                  <a:xfrm>
                    <a:off x="0" y="0"/>
                    <a:ext cx="6116193" cy="734496"/>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F40B57"/>
    <w:multiLevelType w:val="hybridMultilevel"/>
    <w:tmpl w:val="C6D46D46"/>
    <w:lvl w:ilvl="0" w:tplc="1F684B0E">
      <w:start w:val="1"/>
      <w:numFmt w:val="bullet"/>
      <w:lvlText w:val=""/>
      <w:lvlJc w:val="left"/>
      <w:pPr>
        <w:ind w:left="408" w:hanging="360"/>
      </w:pPr>
      <w:rPr>
        <w:rFonts w:ascii="Symbol" w:eastAsia="Arial Unicode MS" w:hAnsi="Symbol"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15:restartNumberingAfterBreak="0">
    <w:nsid w:val="4D352D76"/>
    <w:multiLevelType w:val="hybridMultilevel"/>
    <w:tmpl w:val="A77E09DA"/>
    <w:lvl w:ilvl="0" w:tplc="1C984A60">
      <w:start w:val="1"/>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3586167">
    <w:abstractNumId w:val="1"/>
  </w:num>
  <w:num w:numId="2" w16cid:durableId="391855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defaultTabStop w:val="720"/>
  <w:autoHyphenation/>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D2F"/>
    <w:rsid w:val="000063B6"/>
    <w:rsid w:val="000154E9"/>
    <w:rsid w:val="000313F8"/>
    <w:rsid w:val="00064E6F"/>
    <w:rsid w:val="00072353"/>
    <w:rsid w:val="00112080"/>
    <w:rsid w:val="001341E3"/>
    <w:rsid w:val="00151B7D"/>
    <w:rsid w:val="00157EC5"/>
    <w:rsid w:val="0016037D"/>
    <w:rsid w:val="001801F6"/>
    <w:rsid w:val="00184649"/>
    <w:rsid w:val="001C4BF0"/>
    <w:rsid w:val="001E0796"/>
    <w:rsid w:val="001F0256"/>
    <w:rsid w:val="001F12E2"/>
    <w:rsid w:val="001F3F55"/>
    <w:rsid w:val="001F456D"/>
    <w:rsid w:val="0020685A"/>
    <w:rsid w:val="00217ED0"/>
    <w:rsid w:val="00247B55"/>
    <w:rsid w:val="00284B9C"/>
    <w:rsid w:val="002E0CFE"/>
    <w:rsid w:val="002F69AA"/>
    <w:rsid w:val="00304DAA"/>
    <w:rsid w:val="00314199"/>
    <w:rsid w:val="00330B13"/>
    <w:rsid w:val="003335B3"/>
    <w:rsid w:val="003416C9"/>
    <w:rsid w:val="0034305A"/>
    <w:rsid w:val="0035413A"/>
    <w:rsid w:val="003715BC"/>
    <w:rsid w:val="00383144"/>
    <w:rsid w:val="003B7E41"/>
    <w:rsid w:val="0042428F"/>
    <w:rsid w:val="00430E7A"/>
    <w:rsid w:val="00436AE4"/>
    <w:rsid w:val="00460BB0"/>
    <w:rsid w:val="00463F0A"/>
    <w:rsid w:val="0047418C"/>
    <w:rsid w:val="00483E0F"/>
    <w:rsid w:val="0049476E"/>
    <w:rsid w:val="004A13C7"/>
    <w:rsid w:val="004A4511"/>
    <w:rsid w:val="004B67A6"/>
    <w:rsid w:val="004D2F85"/>
    <w:rsid w:val="004E2783"/>
    <w:rsid w:val="004E53D1"/>
    <w:rsid w:val="004F095C"/>
    <w:rsid w:val="00501347"/>
    <w:rsid w:val="005222B5"/>
    <w:rsid w:val="00525B37"/>
    <w:rsid w:val="005310DF"/>
    <w:rsid w:val="00533086"/>
    <w:rsid w:val="00542EE7"/>
    <w:rsid w:val="0054538A"/>
    <w:rsid w:val="00555BC9"/>
    <w:rsid w:val="00563FC8"/>
    <w:rsid w:val="00564FF0"/>
    <w:rsid w:val="00572023"/>
    <w:rsid w:val="0059492B"/>
    <w:rsid w:val="0059766F"/>
    <w:rsid w:val="005B1F84"/>
    <w:rsid w:val="005C337C"/>
    <w:rsid w:val="005C40EA"/>
    <w:rsid w:val="005C56D2"/>
    <w:rsid w:val="005D6617"/>
    <w:rsid w:val="005F7C4B"/>
    <w:rsid w:val="006060A6"/>
    <w:rsid w:val="00606278"/>
    <w:rsid w:val="00632793"/>
    <w:rsid w:val="0065341D"/>
    <w:rsid w:val="00655CC6"/>
    <w:rsid w:val="006816CF"/>
    <w:rsid w:val="006B70AC"/>
    <w:rsid w:val="006C1E53"/>
    <w:rsid w:val="006E6893"/>
    <w:rsid w:val="00701D2E"/>
    <w:rsid w:val="00755B3A"/>
    <w:rsid w:val="00772B39"/>
    <w:rsid w:val="007A0F8B"/>
    <w:rsid w:val="007D04E8"/>
    <w:rsid w:val="007D0E23"/>
    <w:rsid w:val="007F4EA5"/>
    <w:rsid w:val="008025A9"/>
    <w:rsid w:val="00804568"/>
    <w:rsid w:val="00806C23"/>
    <w:rsid w:val="00837BC8"/>
    <w:rsid w:val="00845774"/>
    <w:rsid w:val="00845807"/>
    <w:rsid w:val="00856F66"/>
    <w:rsid w:val="00864537"/>
    <w:rsid w:val="00874493"/>
    <w:rsid w:val="008812AE"/>
    <w:rsid w:val="00885DDE"/>
    <w:rsid w:val="00891714"/>
    <w:rsid w:val="008A1A2E"/>
    <w:rsid w:val="008A56EE"/>
    <w:rsid w:val="008C348C"/>
    <w:rsid w:val="008F5B5E"/>
    <w:rsid w:val="008F6B4F"/>
    <w:rsid w:val="00931F58"/>
    <w:rsid w:val="00952B7D"/>
    <w:rsid w:val="0097246D"/>
    <w:rsid w:val="009C7E16"/>
    <w:rsid w:val="009E148C"/>
    <w:rsid w:val="009F5B6D"/>
    <w:rsid w:val="00A01546"/>
    <w:rsid w:val="00A155EC"/>
    <w:rsid w:val="00A20859"/>
    <w:rsid w:val="00A21CB4"/>
    <w:rsid w:val="00A45D2F"/>
    <w:rsid w:val="00A65AAE"/>
    <w:rsid w:val="00AA30FC"/>
    <w:rsid w:val="00AB1882"/>
    <w:rsid w:val="00AD2D5A"/>
    <w:rsid w:val="00AE5A2F"/>
    <w:rsid w:val="00AF24FC"/>
    <w:rsid w:val="00AF7545"/>
    <w:rsid w:val="00B06F21"/>
    <w:rsid w:val="00B15AB4"/>
    <w:rsid w:val="00B23DE3"/>
    <w:rsid w:val="00B30F95"/>
    <w:rsid w:val="00B406A3"/>
    <w:rsid w:val="00B44A4B"/>
    <w:rsid w:val="00B4795F"/>
    <w:rsid w:val="00BA3AE6"/>
    <w:rsid w:val="00BB06B1"/>
    <w:rsid w:val="00BB4160"/>
    <w:rsid w:val="00BC1FC4"/>
    <w:rsid w:val="00C0042E"/>
    <w:rsid w:val="00C24B0D"/>
    <w:rsid w:val="00C5408B"/>
    <w:rsid w:val="00C742FE"/>
    <w:rsid w:val="00CA0F30"/>
    <w:rsid w:val="00CB58BE"/>
    <w:rsid w:val="00D13153"/>
    <w:rsid w:val="00D26234"/>
    <w:rsid w:val="00D42178"/>
    <w:rsid w:val="00D42EC4"/>
    <w:rsid w:val="00D4773B"/>
    <w:rsid w:val="00D5323A"/>
    <w:rsid w:val="00DF3C21"/>
    <w:rsid w:val="00E27FD0"/>
    <w:rsid w:val="00E50293"/>
    <w:rsid w:val="00E530B9"/>
    <w:rsid w:val="00E64EA4"/>
    <w:rsid w:val="00E80A6B"/>
    <w:rsid w:val="00E86330"/>
    <w:rsid w:val="00EA4069"/>
    <w:rsid w:val="00EB681D"/>
    <w:rsid w:val="00F04E32"/>
    <w:rsid w:val="00F07C41"/>
    <w:rsid w:val="00F31AD5"/>
    <w:rsid w:val="00F36D3B"/>
    <w:rsid w:val="00F61EF8"/>
    <w:rsid w:val="00F762FC"/>
    <w:rsid w:val="00F93D26"/>
    <w:rsid w:val="00FA3670"/>
    <w:rsid w:val="00FA3E63"/>
    <w:rsid w:val="00FA4249"/>
    <w:rsid w:val="00FA737D"/>
    <w:rsid w:val="00FB5D90"/>
    <w:rsid w:val="00FD0F90"/>
    <w:rsid w:val="00FD4C81"/>
    <w:rsid w:val="00FD5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E147A"/>
  <w15:docId w15:val="{E423B223-1D10-4C75-8B1C-6B6B41BE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D2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12"/>
      </w:tabs>
    </w:pPr>
    <w:rPr>
      <w:rFonts w:ascii="Helvetica" w:hAnsi="Helvetica" w:cs="Arial Unicode MS"/>
      <w:color w:val="000000"/>
      <w:u w:color="000000"/>
    </w:rPr>
  </w:style>
  <w:style w:type="paragraph" w:customStyle="1" w:styleId="BodyA">
    <w:name w:val="Body A"/>
    <w:rPr>
      <w:rFonts w:ascii="Helvetica" w:hAnsi="Helvetica" w:cs="Arial Unicode MS"/>
      <w:color w:val="000000"/>
      <w:sz w:val="24"/>
      <w:szCs w:val="24"/>
      <w:u w:color="000000"/>
    </w:rPr>
  </w:style>
  <w:style w:type="paragraph" w:styleId="Header">
    <w:name w:val="header"/>
    <w:basedOn w:val="Normal"/>
    <w:link w:val="HeaderChar"/>
    <w:uiPriority w:val="99"/>
    <w:unhideWhenUsed/>
    <w:rsid w:val="001F0256"/>
    <w:pPr>
      <w:tabs>
        <w:tab w:val="center" w:pos="4680"/>
        <w:tab w:val="right" w:pos="9360"/>
      </w:tabs>
    </w:pPr>
  </w:style>
  <w:style w:type="character" w:customStyle="1" w:styleId="HeaderChar">
    <w:name w:val="Header Char"/>
    <w:basedOn w:val="DefaultParagraphFont"/>
    <w:link w:val="Header"/>
    <w:uiPriority w:val="99"/>
    <w:rsid w:val="001F0256"/>
    <w:rPr>
      <w:sz w:val="24"/>
      <w:szCs w:val="24"/>
      <w:lang w:eastAsia="en-US"/>
    </w:rPr>
  </w:style>
  <w:style w:type="paragraph" w:styleId="Footer">
    <w:name w:val="footer"/>
    <w:basedOn w:val="Normal"/>
    <w:link w:val="FooterChar"/>
    <w:uiPriority w:val="99"/>
    <w:unhideWhenUsed/>
    <w:rsid w:val="001F0256"/>
    <w:pPr>
      <w:tabs>
        <w:tab w:val="center" w:pos="4680"/>
        <w:tab w:val="right" w:pos="9360"/>
      </w:tabs>
    </w:pPr>
  </w:style>
  <w:style w:type="character" w:customStyle="1" w:styleId="FooterChar">
    <w:name w:val="Footer Char"/>
    <w:basedOn w:val="DefaultParagraphFont"/>
    <w:link w:val="Footer"/>
    <w:uiPriority w:val="99"/>
    <w:rsid w:val="001F0256"/>
    <w:rPr>
      <w:sz w:val="24"/>
      <w:szCs w:val="24"/>
      <w:lang w:eastAsia="en-US"/>
    </w:rPr>
  </w:style>
  <w:style w:type="paragraph" w:styleId="BodyTextIndent">
    <w:name w:val="Body Text Indent"/>
    <w:basedOn w:val="Normal"/>
    <w:link w:val="BodyTextIndentChar"/>
    <w:rsid w:val="00AB188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907"/>
      <w:jc w:val="both"/>
    </w:pPr>
    <w:rPr>
      <w:rFonts w:eastAsia="PMingLiU"/>
      <w:bdr w:val="none" w:sz="0" w:space="0" w:color="auto"/>
    </w:rPr>
  </w:style>
  <w:style w:type="character" w:customStyle="1" w:styleId="BodyTextIndentChar">
    <w:name w:val="Body Text Indent Char"/>
    <w:basedOn w:val="DefaultParagraphFont"/>
    <w:link w:val="BodyTextIndent"/>
    <w:rsid w:val="00AB1882"/>
    <w:rPr>
      <w:rFonts w:eastAsia="PMingLiU"/>
      <w:sz w:val="24"/>
      <w:szCs w:val="24"/>
      <w:bdr w:val="none" w:sz="0" w:space="0" w:color="auto"/>
      <w:lang w:eastAsia="en-US"/>
    </w:rPr>
  </w:style>
  <w:style w:type="paragraph" w:styleId="ListParagraph">
    <w:name w:val="List Paragraph"/>
    <w:basedOn w:val="Normal"/>
    <w:uiPriority w:val="34"/>
    <w:qFormat/>
    <w:rsid w:val="00E86330"/>
    <w:pPr>
      <w:ind w:left="720"/>
      <w:contextualSpacing/>
    </w:pPr>
  </w:style>
  <w:style w:type="character" w:customStyle="1" w:styleId="ui-provider">
    <w:name w:val="ui-provider"/>
    <w:basedOn w:val="DefaultParagraphFont"/>
    <w:rsid w:val="00A45D2F"/>
  </w:style>
  <w:style w:type="character" w:styleId="CommentReference">
    <w:name w:val="annotation reference"/>
    <w:basedOn w:val="DefaultParagraphFont"/>
    <w:uiPriority w:val="99"/>
    <w:semiHidden/>
    <w:unhideWhenUsed/>
    <w:rsid w:val="00A45D2F"/>
    <w:rPr>
      <w:sz w:val="16"/>
      <w:szCs w:val="16"/>
    </w:rPr>
  </w:style>
  <w:style w:type="paragraph" w:styleId="CommentText">
    <w:name w:val="annotation text"/>
    <w:basedOn w:val="Normal"/>
    <w:link w:val="CommentTextChar"/>
    <w:uiPriority w:val="99"/>
    <w:unhideWhenUsed/>
    <w:rsid w:val="00A45D2F"/>
    <w:rPr>
      <w:sz w:val="20"/>
      <w:szCs w:val="20"/>
    </w:rPr>
  </w:style>
  <w:style w:type="character" w:customStyle="1" w:styleId="CommentTextChar">
    <w:name w:val="Comment Text Char"/>
    <w:basedOn w:val="DefaultParagraphFont"/>
    <w:link w:val="CommentText"/>
    <w:uiPriority w:val="99"/>
    <w:rsid w:val="00A45D2F"/>
    <w:rPr>
      <w:lang w:eastAsia="en-US"/>
    </w:rPr>
  </w:style>
  <w:style w:type="paragraph" w:styleId="Revision">
    <w:name w:val="Revision"/>
    <w:hidden/>
    <w:uiPriority w:val="99"/>
    <w:semiHidden/>
    <w:rsid w:val="00772B3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UnresolvedMention">
    <w:name w:val="Unresolved Mention"/>
    <w:basedOn w:val="DefaultParagraphFont"/>
    <w:uiPriority w:val="99"/>
    <w:semiHidden/>
    <w:unhideWhenUsed/>
    <w:rsid w:val="005C40E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27FD0"/>
    <w:rPr>
      <w:b/>
      <w:bCs/>
    </w:rPr>
  </w:style>
  <w:style w:type="character" w:customStyle="1" w:styleId="CommentSubjectChar">
    <w:name w:val="Comment Subject Char"/>
    <w:basedOn w:val="CommentTextChar"/>
    <w:link w:val="CommentSubject"/>
    <w:uiPriority w:val="99"/>
    <w:semiHidden/>
    <w:rsid w:val="00E27FD0"/>
    <w:rPr>
      <w:b/>
      <w:bCs/>
      <w:lang w:eastAsia="en-US"/>
    </w:rPr>
  </w:style>
  <w:style w:type="table" w:styleId="TableGrid">
    <w:name w:val="Table Grid"/>
    <w:basedOn w:val="TableNormal"/>
    <w:uiPriority w:val="39"/>
    <w:rsid w:val="00F36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996126">
      <w:bodyDiv w:val="1"/>
      <w:marLeft w:val="0"/>
      <w:marRight w:val="0"/>
      <w:marTop w:val="0"/>
      <w:marBottom w:val="0"/>
      <w:divBdr>
        <w:top w:val="none" w:sz="0" w:space="0" w:color="auto"/>
        <w:left w:val="none" w:sz="0" w:space="0" w:color="auto"/>
        <w:bottom w:val="none" w:sz="0" w:space="0" w:color="auto"/>
        <w:right w:val="none" w:sz="0" w:space="0" w:color="auto"/>
      </w:divBdr>
    </w:div>
    <w:div w:id="538932478">
      <w:bodyDiv w:val="1"/>
      <w:marLeft w:val="0"/>
      <w:marRight w:val="0"/>
      <w:marTop w:val="0"/>
      <w:marBottom w:val="0"/>
      <w:divBdr>
        <w:top w:val="none" w:sz="0" w:space="0" w:color="auto"/>
        <w:left w:val="none" w:sz="0" w:space="0" w:color="auto"/>
        <w:bottom w:val="none" w:sz="0" w:space="0" w:color="auto"/>
        <w:right w:val="none" w:sz="0" w:space="0" w:color="auto"/>
      </w:divBdr>
    </w:div>
    <w:div w:id="1079252155">
      <w:bodyDiv w:val="1"/>
      <w:marLeft w:val="0"/>
      <w:marRight w:val="0"/>
      <w:marTop w:val="0"/>
      <w:marBottom w:val="0"/>
      <w:divBdr>
        <w:top w:val="none" w:sz="0" w:space="0" w:color="auto"/>
        <w:left w:val="none" w:sz="0" w:space="0" w:color="auto"/>
        <w:bottom w:val="none" w:sz="0" w:space="0" w:color="auto"/>
        <w:right w:val="none" w:sz="0" w:space="0" w:color="auto"/>
      </w:divBdr>
    </w:div>
    <w:div w:id="2083405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youngmasterale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lsberghongkong.com.hk/en/" TargetMode="External"/><Relationship Id="rId2" Type="http://schemas.openxmlformats.org/officeDocument/2006/relationships/customXml" Target="../customXml/item2.xml"/><Relationship Id="rId16" Type="http://schemas.openxmlformats.org/officeDocument/2006/relationships/hyperlink" Target="tel:+852%202783890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rlsberggroup.com/newsroom/accelerate-sail-sets-higher-long-term-growth-ambitions/" TargetMode="External"/><Relationship Id="rId5" Type="http://schemas.openxmlformats.org/officeDocument/2006/relationships/styles" Target="styles.xml"/><Relationship Id="rId15" Type="http://schemas.openxmlformats.org/officeDocument/2006/relationships/hyperlink" Target="mailto:Ashley@youngmasterales.com"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indy.sy.wong@carlsberg.asia"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ndwong\Downloads\CBHK%20Letterhead%20(2022).dotx"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dc5d5aa-6bd8-4476-befc-c973892f0f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514A30072FAA49A693F64BBFD366E1" ma:contentTypeVersion="12" ma:contentTypeDescription="Create a new document." ma:contentTypeScope="" ma:versionID="8ec8fd6f2147a99a6926b333de0abaec">
  <xsd:schema xmlns:xsd="http://www.w3.org/2001/XMLSchema" xmlns:xs="http://www.w3.org/2001/XMLSchema" xmlns:p="http://schemas.microsoft.com/office/2006/metadata/properties" xmlns:ns3="8dc5d5aa-6bd8-4476-befc-c973892f0fcc" targetNamespace="http://schemas.microsoft.com/office/2006/metadata/properties" ma:root="true" ma:fieldsID="77f09316190147b275e1a09dde4ff2ac" ns3:_="">
    <xsd:import namespace="8dc5d5aa-6bd8-4476-befc-c973892f0fc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5d5aa-6bd8-4476-befc-c973892f0fc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BD6F83-3F42-4F28-B694-073013CEF399}">
  <ds:schemaRefs>
    <ds:schemaRef ds:uri="http://schemas.microsoft.com/sharepoint/v3/contenttype/forms"/>
  </ds:schemaRefs>
</ds:datastoreItem>
</file>

<file path=customXml/itemProps2.xml><?xml version="1.0" encoding="utf-8"?>
<ds:datastoreItem xmlns:ds="http://schemas.openxmlformats.org/officeDocument/2006/customXml" ds:itemID="{2E07C110-498A-456F-889A-D28003A88DEB}">
  <ds:schemaRefs>
    <ds:schemaRef ds:uri="http://schemas.microsoft.com/office/2006/metadata/properties"/>
    <ds:schemaRef ds:uri="http://schemas.microsoft.com/office/infopath/2007/PartnerControls"/>
    <ds:schemaRef ds:uri="8dc5d5aa-6bd8-4476-befc-c973892f0fcc"/>
  </ds:schemaRefs>
</ds:datastoreItem>
</file>

<file path=customXml/itemProps3.xml><?xml version="1.0" encoding="utf-8"?>
<ds:datastoreItem xmlns:ds="http://schemas.openxmlformats.org/officeDocument/2006/customXml" ds:itemID="{F5B55741-64F8-43B2-B629-38A612B1C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5d5aa-6bd8-4476-befc-c973892f0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0567998-807e-4087-8532-8572478b1acb}" enabled="1" method="Standard" siteId="{882d47f6-50f4-4554-9aa6-43a46416b0f0}" removed="0"/>
</clbl:labelList>
</file>

<file path=docProps/app.xml><?xml version="1.0" encoding="utf-8"?>
<Properties xmlns="http://schemas.openxmlformats.org/officeDocument/2006/extended-properties" xmlns:vt="http://schemas.openxmlformats.org/officeDocument/2006/docPropsVTypes">
  <Template>CBHK Letterhead (2022)</Template>
  <TotalTime>75</TotalTime>
  <Pages>3</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Sindy SY Wong</dc:creator>
  <cp:keywords/>
  <dc:description/>
  <cp:lastModifiedBy>Elvin Lam</cp:lastModifiedBy>
  <cp:revision>41</cp:revision>
  <dcterms:created xsi:type="dcterms:W3CDTF">2025-08-29T01:44:00Z</dcterms:created>
  <dcterms:modified xsi:type="dcterms:W3CDTF">2025-08-29T06:27:00Z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0x010100CE514A30072FAA49A693F64BBFD366E1</vt:lpwstr>
  </property>
  <property fmtid="{D5CDD505-2E9C-101B-9397-08002B2CF9AE}" pid="3" name="MediaServiceImageTags">
    <vt:lpwstr/>
  </property>
</Properties>
</file>